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BE15BF" w14:textId="5A0FD5D6" w:rsidR="00AB1B80" w:rsidRPr="00CA5B66" w:rsidRDefault="00D00EAE" w:rsidP="00377098">
      <w:pPr>
        <w:jc w:val="both"/>
        <w:rPr>
          <w:rFonts w:ascii="Arial" w:hAnsi="Arial" w:cs="Arial"/>
          <w:b/>
          <w:bCs/>
          <w:lang w:val="en-US"/>
        </w:rPr>
      </w:pPr>
      <w:bookmarkStart w:id="0" w:name="_GoBack"/>
      <w:bookmarkEnd w:id="0"/>
      <w:r w:rsidRPr="00CA5B66">
        <w:rPr>
          <w:rFonts w:ascii="Arial" w:hAnsi="Arial" w:cs="Arial"/>
          <w:b/>
          <w:bCs/>
          <w:lang w:val="en-US"/>
        </w:rPr>
        <w:tab/>
      </w:r>
    </w:p>
    <w:p w14:paraId="1A5522C5" w14:textId="77777777" w:rsidR="00C95520" w:rsidRPr="00CA5B66" w:rsidRDefault="00C95520" w:rsidP="001149EB">
      <w:pPr>
        <w:pStyle w:val="Textoindependiente"/>
        <w:spacing w:after="0" w:line="240" w:lineRule="auto"/>
        <w:rPr>
          <w:rFonts w:cs="Arial"/>
          <w:sz w:val="24"/>
          <w:lang w:val="en-US"/>
        </w:rPr>
      </w:pPr>
    </w:p>
    <w:p w14:paraId="4F23A600" w14:textId="77777777" w:rsidR="00C95520" w:rsidRPr="00CA5B66" w:rsidRDefault="00C95520" w:rsidP="001149EB">
      <w:pPr>
        <w:pStyle w:val="Textoindependiente"/>
        <w:spacing w:after="0" w:line="240" w:lineRule="auto"/>
        <w:rPr>
          <w:rFonts w:cs="Arial"/>
          <w:sz w:val="24"/>
          <w:lang w:val="en-US"/>
        </w:rPr>
      </w:pPr>
    </w:p>
    <w:p w14:paraId="241DC5DA" w14:textId="7033C698" w:rsidR="009E0F14" w:rsidRPr="00E80956" w:rsidRDefault="009E0F14" w:rsidP="009E0F14">
      <w:pPr>
        <w:rPr>
          <w:rFonts w:ascii="Arial" w:hAnsi="Arial" w:cs="Arial"/>
          <w:lang w:val="es-CO"/>
        </w:rPr>
      </w:pPr>
      <w:r w:rsidRPr="00E80956">
        <w:rPr>
          <w:rFonts w:ascii="Arial" w:hAnsi="Arial" w:cs="Arial"/>
          <w:lang w:val="es-CO"/>
        </w:rPr>
        <w:t>Bogotá, D. C</w:t>
      </w:r>
      <w:r w:rsidR="00D32FE9" w:rsidRPr="00E80956">
        <w:rPr>
          <w:rFonts w:ascii="Arial" w:hAnsi="Arial" w:cs="Arial"/>
          <w:lang w:val="es-CO"/>
        </w:rPr>
        <w:t xml:space="preserve">., </w:t>
      </w:r>
      <w:r w:rsidR="00C835FF" w:rsidRPr="00E80956">
        <w:rPr>
          <w:rFonts w:ascii="Arial" w:hAnsi="Arial" w:cs="Arial"/>
          <w:lang w:val="es-CO"/>
        </w:rPr>
        <w:t>febrero 28</w:t>
      </w:r>
      <w:r w:rsidR="00D32FE9" w:rsidRPr="00E80956">
        <w:rPr>
          <w:rFonts w:ascii="Arial" w:hAnsi="Arial" w:cs="Arial"/>
          <w:lang w:val="es-CO"/>
        </w:rPr>
        <w:t xml:space="preserve"> de 201</w:t>
      </w:r>
      <w:r w:rsidR="00C835FF" w:rsidRPr="00E80956">
        <w:rPr>
          <w:rFonts w:ascii="Arial" w:hAnsi="Arial" w:cs="Arial"/>
          <w:lang w:val="es-CO"/>
        </w:rPr>
        <w:t>8</w:t>
      </w:r>
    </w:p>
    <w:p w14:paraId="085DA00A" w14:textId="77777777" w:rsidR="009E0F14" w:rsidRPr="00CA5B66" w:rsidRDefault="009E0F14" w:rsidP="009E0F14">
      <w:pPr>
        <w:rPr>
          <w:rFonts w:ascii="Arial" w:hAnsi="Arial" w:cs="Arial"/>
          <w:sz w:val="22"/>
          <w:szCs w:val="22"/>
          <w:lang w:val="es-CO"/>
        </w:rPr>
      </w:pPr>
    </w:p>
    <w:p w14:paraId="0AD14985" w14:textId="0F75CB3F" w:rsidR="009E0F14" w:rsidRDefault="009E0F14" w:rsidP="009E0F14">
      <w:pPr>
        <w:rPr>
          <w:rFonts w:ascii="Arial" w:hAnsi="Arial" w:cs="Arial"/>
          <w:sz w:val="22"/>
          <w:szCs w:val="22"/>
          <w:lang w:val="es-CO"/>
        </w:rPr>
      </w:pPr>
    </w:p>
    <w:p w14:paraId="3502EB4E" w14:textId="77777777" w:rsidR="00E80956" w:rsidRDefault="00E80956" w:rsidP="009E0F14">
      <w:pPr>
        <w:rPr>
          <w:rFonts w:ascii="Arial" w:hAnsi="Arial" w:cs="Arial"/>
          <w:sz w:val="22"/>
          <w:szCs w:val="22"/>
          <w:lang w:val="es-CO"/>
        </w:rPr>
      </w:pPr>
    </w:p>
    <w:p w14:paraId="064CF086" w14:textId="77777777" w:rsidR="00C835FF" w:rsidRPr="00CA5B66" w:rsidRDefault="00C835FF" w:rsidP="009E0F14">
      <w:pPr>
        <w:rPr>
          <w:rFonts w:ascii="Arial" w:hAnsi="Arial" w:cs="Arial"/>
          <w:sz w:val="22"/>
          <w:szCs w:val="22"/>
          <w:lang w:val="es-CO"/>
        </w:rPr>
      </w:pPr>
    </w:p>
    <w:p w14:paraId="19FE3B66" w14:textId="5DD7A296" w:rsid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D32FE9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E80956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15</w:t>
      </w:r>
    </w:p>
    <w:p w14:paraId="5C0DFDAD" w14:textId="50B40917" w:rsidR="00CA5B66" w:rsidRDefault="00CA5B66" w:rsidP="00CA5B66">
      <w:pPr>
        <w:pStyle w:val="Textoindependiente"/>
      </w:pPr>
    </w:p>
    <w:p w14:paraId="25CD8AFA" w14:textId="77777777" w:rsidR="00C835FF" w:rsidRPr="00CA5B66" w:rsidRDefault="00C835FF" w:rsidP="00CA5B66">
      <w:pPr>
        <w:pStyle w:val="Textoindependiente"/>
      </w:pPr>
    </w:p>
    <w:p w14:paraId="493987DA" w14:textId="77777777"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14:paraId="001501E8" w14:textId="15FED609" w:rsidR="009E0F14" w:rsidRPr="00E80956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E80956">
        <w:rPr>
          <w:rFonts w:cs="Arial"/>
          <w:b/>
          <w:szCs w:val="24"/>
        </w:rPr>
        <w:t>PARA:</w:t>
      </w:r>
      <w:r w:rsidRPr="00E80956">
        <w:rPr>
          <w:rFonts w:cs="Arial"/>
          <w:b/>
          <w:szCs w:val="24"/>
        </w:rPr>
        <w:tab/>
      </w:r>
      <w:r w:rsidR="00B23845" w:rsidRPr="00E80956">
        <w:rPr>
          <w:rFonts w:cs="Arial"/>
          <w:b/>
          <w:szCs w:val="24"/>
        </w:rPr>
        <w:t xml:space="preserve">EMPRESAS </w:t>
      </w:r>
      <w:r w:rsidR="006A6B8F" w:rsidRPr="00E80956">
        <w:rPr>
          <w:rFonts w:cs="Arial"/>
          <w:b/>
          <w:szCs w:val="24"/>
        </w:rPr>
        <w:t>DISTRIBUIDORAS DE GAS COMBUSTIBLE POR REDES DE TUBERIA</w:t>
      </w:r>
    </w:p>
    <w:p w14:paraId="40F6D25C" w14:textId="77777777" w:rsidR="009E0F14" w:rsidRPr="00E80956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14:paraId="57F0EC49" w14:textId="77777777" w:rsidR="009E0F14" w:rsidRPr="00E80956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E80956">
        <w:rPr>
          <w:rFonts w:cs="Arial"/>
          <w:b/>
          <w:szCs w:val="24"/>
        </w:rPr>
        <w:t>DE:</w:t>
      </w:r>
      <w:r w:rsidRPr="00E80956">
        <w:rPr>
          <w:rFonts w:cs="Arial"/>
          <w:b/>
          <w:szCs w:val="24"/>
        </w:rPr>
        <w:tab/>
        <w:t>DIRECCIÓN EJECUTIVA</w:t>
      </w:r>
    </w:p>
    <w:p w14:paraId="50A5A454" w14:textId="77777777" w:rsidR="009E0F14" w:rsidRPr="00E80956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14:paraId="7D9E155C" w14:textId="77777777" w:rsidR="009E0F14" w:rsidRPr="00E80956" w:rsidRDefault="009E0F14" w:rsidP="009E0F14">
      <w:pPr>
        <w:spacing w:line="216" w:lineRule="auto"/>
        <w:rPr>
          <w:rFonts w:ascii="Arial" w:hAnsi="Arial" w:cs="Arial"/>
        </w:rPr>
      </w:pPr>
    </w:p>
    <w:p w14:paraId="34A66B60" w14:textId="5ECE3DBC" w:rsidR="009E0F14" w:rsidRPr="00E80956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E80956">
        <w:rPr>
          <w:rFonts w:cs="Arial"/>
          <w:b/>
          <w:szCs w:val="24"/>
        </w:rPr>
        <w:t>ASUNTO:</w:t>
      </w:r>
      <w:r w:rsidRPr="00E80956">
        <w:rPr>
          <w:rFonts w:cs="Arial"/>
          <w:b/>
          <w:szCs w:val="24"/>
        </w:rPr>
        <w:tab/>
      </w:r>
      <w:r w:rsidR="00306A44" w:rsidRPr="00E80956">
        <w:rPr>
          <w:rFonts w:cs="Arial"/>
          <w:b/>
          <w:szCs w:val="24"/>
        </w:rPr>
        <w:t>PRORROGA CIRCULAR 0</w:t>
      </w:r>
      <w:r w:rsidR="00C835FF" w:rsidRPr="00E80956">
        <w:rPr>
          <w:rFonts w:cs="Arial"/>
          <w:b/>
          <w:szCs w:val="24"/>
        </w:rPr>
        <w:t>07</w:t>
      </w:r>
      <w:r w:rsidR="00306A44" w:rsidRPr="00E80956">
        <w:rPr>
          <w:rFonts w:cs="Arial"/>
          <w:b/>
          <w:szCs w:val="24"/>
        </w:rPr>
        <w:t xml:space="preserve"> DE 201</w:t>
      </w:r>
      <w:r w:rsidR="00C835FF" w:rsidRPr="00E80956">
        <w:rPr>
          <w:rFonts w:cs="Arial"/>
          <w:b/>
          <w:szCs w:val="24"/>
        </w:rPr>
        <w:t>8</w:t>
      </w:r>
    </w:p>
    <w:p w14:paraId="05596748" w14:textId="77777777" w:rsidR="005E026C" w:rsidRPr="00E80956" w:rsidRDefault="005E026C" w:rsidP="00A36850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1341E3D9" w14:textId="77777777" w:rsidR="005B1E29" w:rsidRPr="00E80956" w:rsidRDefault="005B1E29" w:rsidP="00A36850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1CCB15FC" w14:textId="337C490E" w:rsidR="00842356" w:rsidRPr="00E80956" w:rsidRDefault="00842356" w:rsidP="00842356">
      <w:pPr>
        <w:pStyle w:val="Textoindependiente"/>
        <w:spacing w:after="0" w:line="240" w:lineRule="auto"/>
        <w:rPr>
          <w:rFonts w:cs="Arial"/>
          <w:color w:val="666666"/>
          <w:sz w:val="24"/>
          <w:szCs w:val="24"/>
        </w:rPr>
      </w:pPr>
      <w:r w:rsidRPr="00E80956">
        <w:rPr>
          <w:rFonts w:cs="Arial"/>
          <w:sz w:val="24"/>
          <w:szCs w:val="24"/>
          <w:lang w:val="es-ES_tradnl"/>
        </w:rPr>
        <w:t xml:space="preserve">La Dirección Ejecutiva de la CREG se permite informar a las empresas distribuidoras de gas combustible por redes de tuberías, que la nueva fecha </w:t>
      </w:r>
      <w:r w:rsidRPr="00E80956">
        <w:rPr>
          <w:rFonts w:cs="Arial"/>
          <w:sz w:val="24"/>
          <w:szCs w:val="24"/>
        </w:rPr>
        <w:t>límite para el envío de la información requerida mediante Circular CREG No. 0</w:t>
      </w:r>
      <w:r w:rsidR="00C835FF" w:rsidRPr="00E80956">
        <w:rPr>
          <w:rFonts w:cs="Arial"/>
          <w:sz w:val="24"/>
          <w:szCs w:val="24"/>
        </w:rPr>
        <w:t>07</w:t>
      </w:r>
      <w:r w:rsidRPr="00E80956">
        <w:rPr>
          <w:rFonts w:cs="Arial"/>
          <w:sz w:val="24"/>
          <w:szCs w:val="24"/>
        </w:rPr>
        <w:t xml:space="preserve"> de 201</w:t>
      </w:r>
      <w:r w:rsidR="00C835FF" w:rsidRPr="00E80956">
        <w:rPr>
          <w:rFonts w:cs="Arial"/>
          <w:sz w:val="24"/>
          <w:szCs w:val="24"/>
        </w:rPr>
        <w:t>8</w:t>
      </w:r>
      <w:r w:rsidRPr="00E80956">
        <w:rPr>
          <w:rFonts w:cs="Arial"/>
          <w:sz w:val="24"/>
          <w:szCs w:val="24"/>
        </w:rPr>
        <w:t xml:space="preserve">, es el </w:t>
      </w:r>
      <w:r w:rsidR="00C835FF" w:rsidRPr="00E80956">
        <w:rPr>
          <w:rFonts w:cs="Arial"/>
          <w:sz w:val="24"/>
          <w:szCs w:val="24"/>
        </w:rPr>
        <w:t>miércoles</w:t>
      </w:r>
      <w:r w:rsidRPr="00E80956">
        <w:rPr>
          <w:rFonts w:cs="Arial"/>
          <w:sz w:val="24"/>
          <w:szCs w:val="24"/>
        </w:rPr>
        <w:t xml:space="preserve"> </w:t>
      </w:r>
      <w:r w:rsidR="00C835FF" w:rsidRPr="00E80956">
        <w:rPr>
          <w:rFonts w:cs="Arial"/>
          <w:sz w:val="24"/>
          <w:szCs w:val="24"/>
        </w:rPr>
        <w:t>28</w:t>
      </w:r>
      <w:r w:rsidRPr="00E80956">
        <w:rPr>
          <w:rFonts w:cs="Arial"/>
          <w:sz w:val="24"/>
          <w:szCs w:val="24"/>
        </w:rPr>
        <w:t xml:space="preserve"> de </w:t>
      </w:r>
      <w:r w:rsidR="00C835FF" w:rsidRPr="00E80956">
        <w:rPr>
          <w:rFonts w:cs="Arial"/>
          <w:sz w:val="24"/>
          <w:szCs w:val="24"/>
        </w:rPr>
        <w:t>marzo</w:t>
      </w:r>
      <w:r w:rsidRPr="00E80956">
        <w:rPr>
          <w:rFonts w:cs="Arial"/>
          <w:sz w:val="24"/>
          <w:szCs w:val="24"/>
        </w:rPr>
        <w:t xml:space="preserve"> de 201</w:t>
      </w:r>
      <w:r w:rsidR="00C835FF" w:rsidRPr="00E80956">
        <w:rPr>
          <w:rFonts w:cs="Arial"/>
          <w:sz w:val="24"/>
          <w:szCs w:val="24"/>
        </w:rPr>
        <w:t>8</w:t>
      </w:r>
      <w:r w:rsidRPr="00E80956">
        <w:rPr>
          <w:rFonts w:cs="Arial"/>
          <w:sz w:val="24"/>
          <w:szCs w:val="24"/>
        </w:rPr>
        <w:t>, en las mismas condiciones d</w:t>
      </w:r>
      <w:r w:rsidR="00C835FF" w:rsidRPr="00E80956">
        <w:rPr>
          <w:rFonts w:cs="Arial"/>
          <w:sz w:val="24"/>
          <w:szCs w:val="24"/>
        </w:rPr>
        <w:t>e diligenciamiento establecidas en la misma circular</w:t>
      </w:r>
      <w:r w:rsidRPr="00E80956">
        <w:rPr>
          <w:rFonts w:cs="Arial"/>
          <w:color w:val="666666"/>
          <w:sz w:val="24"/>
          <w:szCs w:val="24"/>
        </w:rPr>
        <w:t>.</w:t>
      </w:r>
    </w:p>
    <w:p w14:paraId="361737CB" w14:textId="394BFA76" w:rsidR="00842356" w:rsidRPr="00E80956" w:rsidRDefault="00842356" w:rsidP="00842356">
      <w:pPr>
        <w:pStyle w:val="Textoindependiente"/>
        <w:spacing w:after="0" w:line="240" w:lineRule="auto"/>
        <w:rPr>
          <w:rFonts w:cs="Arial"/>
          <w:color w:val="666666"/>
          <w:sz w:val="24"/>
          <w:szCs w:val="24"/>
        </w:rPr>
      </w:pPr>
    </w:p>
    <w:p w14:paraId="07E12EA9" w14:textId="09CC393B" w:rsidR="009E0F14" w:rsidRPr="00E80956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64C7B321" w14:textId="77777777" w:rsidR="009E0F14" w:rsidRPr="00E80956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E80956">
        <w:rPr>
          <w:rFonts w:cs="Arial"/>
          <w:sz w:val="24"/>
          <w:szCs w:val="24"/>
        </w:rPr>
        <w:t>Cordialmente,</w:t>
      </w:r>
    </w:p>
    <w:p w14:paraId="5C2FD97F" w14:textId="77777777" w:rsidR="009E0F14" w:rsidRPr="00E80956" w:rsidRDefault="009E0F14" w:rsidP="009E0F14">
      <w:pPr>
        <w:jc w:val="center"/>
        <w:rPr>
          <w:rFonts w:ascii="Arial" w:hAnsi="Arial" w:cs="Arial"/>
        </w:rPr>
      </w:pPr>
    </w:p>
    <w:p w14:paraId="4A25ACB2" w14:textId="49B3AC52" w:rsidR="009E0F14" w:rsidRPr="00E80956" w:rsidRDefault="009E0F14" w:rsidP="009E0F14">
      <w:pPr>
        <w:jc w:val="center"/>
        <w:rPr>
          <w:rFonts w:ascii="Arial" w:hAnsi="Arial" w:cs="Arial"/>
        </w:rPr>
      </w:pPr>
    </w:p>
    <w:p w14:paraId="0CE69A50" w14:textId="34853440" w:rsidR="00C06CE9" w:rsidRPr="00E80956" w:rsidRDefault="00C06CE9" w:rsidP="009E0F14">
      <w:pPr>
        <w:jc w:val="center"/>
        <w:rPr>
          <w:rFonts w:ascii="Arial" w:hAnsi="Arial" w:cs="Arial"/>
        </w:rPr>
      </w:pPr>
    </w:p>
    <w:p w14:paraId="75325A55" w14:textId="27C05BFA" w:rsidR="00E80956" w:rsidRPr="00E80956" w:rsidRDefault="00E80956" w:rsidP="009E0F14">
      <w:pPr>
        <w:jc w:val="center"/>
        <w:rPr>
          <w:rFonts w:ascii="Arial" w:hAnsi="Arial" w:cs="Arial"/>
        </w:rPr>
      </w:pPr>
    </w:p>
    <w:p w14:paraId="19954B48" w14:textId="77777777" w:rsidR="00E80956" w:rsidRPr="00E80956" w:rsidRDefault="00E80956" w:rsidP="009E0F14">
      <w:pPr>
        <w:jc w:val="center"/>
        <w:rPr>
          <w:rFonts w:ascii="Arial" w:hAnsi="Arial" w:cs="Arial"/>
        </w:rPr>
      </w:pPr>
    </w:p>
    <w:p w14:paraId="1A080F03" w14:textId="77777777" w:rsidR="00C06CE9" w:rsidRPr="00E80956" w:rsidRDefault="00C06CE9" w:rsidP="009E0F14">
      <w:pPr>
        <w:jc w:val="center"/>
        <w:rPr>
          <w:rFonts w:ascii="Arial" w:hAnsi="Arial" w:cs="Arial"/>
        </w:rPr>
      </w:pPr>
    </w:p>
    <w:p w14:paraId="225F02F4" w14:textId="60022F4E" w:rsidR="009E0F14" w:rsidRPr="00E80956" w:rsidRDefault="00FF0A60" w:rsidP="009E0F14">
      <w:pPr>
        <w:jc w:val="center"/>
        <w:rPr>
          <w:rFonts w:ascii="Arial" w:hAnsi="Arial" w:cs="Arial"/>
        </w:rPr>
      </w:pPr>
      <w:r w:rsidRPr="00E80956">
        <w:rPr>
          <w:rFonts w:ascii="Arial" w:hAnsi="Arial" w:cs="Arial"/>
        </w:rPr>
        <w:t>GERM</w:t>
      </w:r>
      <w:r w:rsidR="00CA5B66" w:rsidRPr="00E80956">
        <w:rPr>
          <w:rFonts w:ascii="Arial" w:hAnsi="Arial" w:cs="Arial"/>
        </w:rPr>
        <w:t>Á</w:t>
      </w:r>
      <w:r w:rsidRPr="00E80956">
        <w:rPr>
          <w:rFonts w:ascii="Arial" w:hAnsi="Arial" w:cs="Arial"/>
        </w:rPr>
        <w:t>N CASTRO FERREIRA</w:t>
      </w:r>
    </w:p>
    <w:sectPr w:rsidR="009E0F14" w:rsidRPr="00E80956" w:rsidSect="00FD48A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2FBDA8" w14:textId="77777777" w:rsidR="003F5C0F" w:rsidRDefault="003F5C0F" w:rsidP="00D3044D">
      <w:r>
        <w:separator/>
      </w:r>
    </w:p>
  </w:endnote>
  <w:endnote w:type="continuationSeparator" w:id="0">
    <w:p w14:paraId="67E24083" w14:textId="77777777" w:rsidR="003F5C0F" w:rsidRDefault="003F5C0F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B3466" w14:textId="2808DC2E" w:rsidR="0064418B" w:rsidRDefault="007D4018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04919FEE" wp14:editId="4DFB09DE">
          <wp:simplePos x="0" y="0"/>
          <wp:positionH relativeFrom="margin">
            <wp:posOffset>2686050</wp:posOffset>
          </wp:positionH>
          <wp:positionV relativeFrom="paragraph">
            <wp:posOffset>73025</wp:posOffset>
          </wp:positionV>
          <wp:extent cx="1840865" cy="561340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2369F91A" wp14:editId="48796EC4">
          <wp:simplePos x="0" y="0"/>
          <wp:positionH relativeFrom="column">
            <wp:posOffset>1047750</wp:posOffset>
          </wp:positionH>
          <wp:positionV relativeFrom="paragraph">
            <wp:posOffset>8890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E62E62" w14:textId="309039DF"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14:paraId="0B8E2CDD" w14:textId="398DA4C3"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0DBD2" w14:textId="77777777"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3174C58B" wp14:editId="67CB45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7C43ACA9" wp14:editId="4B43C1E2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DDE3FA" w14:textId="77777777"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BC47B" w14:textId="77777777" w:rsidR="003F5C0F" w:rsidRDefault="003F5C0F" w:rsidP="00D3044D">
      <w:r>
        <w:separator/>
      </w:r>
    </w:p>
  </w:footnote>
  <w:footnote w:type="continuationSeparator" w:id="0">
    <w:p w14:paraId="7048D596" w14:textId="77777777" w:rsidR="003F5C0F" w:rsidRDefault="003F5C0F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D1496" w14:textId="77777777"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02EB50F4" wp14:editId="188D59AA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01B58B02" wp14:editId="2CA27158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B878C" w14:textId="77777777" w:rsidR="005C3844" w:rsidRDefault="005C3844">
    <w:pPr>
      <w:pStyle w:val="Encabezado"/>
    </w:pPr>
  </w:p>
  <w:p w14:paraId="042BE386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22C4411B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5E026FD7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E896C71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911DCA8" w14:textId="77777777"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AFE989B" w14:textId="4DADEC27" w:rsidR="005C3844" w:rsidRDefault="00CA5B66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</w:t>
    </w:r>
    <w:r w:rsidR="00C835FF">
      <w:rPr>
        <w:rFonts w:cs="Arial"/>
        <w:sz w:val="18"/>
        <w:szCs w:val="18"/>
        <w:u w:val="single"/>
      </w:rPr>
      <w:t xml:space="preserve"> 0</w:t>
    </w:r>
    <w:r w:rsidR="00C835FF" w:rsidRPr="00C835FF">
      <w:rPr>
        <w:rFonts w:cs="Arial"/>
        <w:sz w:val="18"/>
        <w:szCs w:val="18"/>
        <w:highlight w:val="yellow"/>
        <w:u w:val="single"/>
      </w:rPr>
      <w:t>XX</w:t>
    </w:r>
  </w:p>
  <w:p w14:paraId="006C1A34" w14:textId="6945C8FD" w:rsidR="00CA5B66" w:rsidRPr="00CC3B9D" w:rsidRDefault="00C835FF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>
      <w:rPr>
        <w:rFonts w:cs="Arial"/>
        <w:sz w:val="18"/>
        <w:szCs w:val="18"/>
        <w:u w:val="single"/>
      </w:rPr>
      <w:t>Febrero</w:t>
    </w:r>
    <w:r w:rsidR="00CA5B66">
      <w:rPr>
        <w:rFonts w:cs="Arial"/>
        <w:sz w:val="18"/>
        <w:szCs w:val="18"/>
        <w:u w:val="single"/>
      </w:rPr>
      <w:t xml:space="preserve"> de 201</w:t>
    </w:r>
    <w:r>
      <w:rPr>
        <w:rFonts w:cs="Arial"/>
        <w:sz w:val="18"/>
        <w:szCs w:val="18"/>
        <w:u w:val="single"/>
      </w:rPr>
      <w:t>8</w:t>
    </w:r>
  </w:p>
  <w:p w14:paraId="3431372B" w14:textId="5AD0C412"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835FF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835FF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334B7" w14:textId="77777777"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11E2DA7B" wp14:editId="46E44D3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0E86" w14:textId="77777777"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F722698" wp14:editId="193F6E3C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47DC1"/>
    <w:rsid w:val="00055ED0"/>
    <w:rsid w:val="00073CF2"/>
    <w:rsid w:val="000804B1"/>
    <w:rsid w:val="00090FBD"/>
    <w:rsid w:val="000944E4"/>
    <w:rsid w:val="00095F17"/>
    <w:rsid w:val="000A7717"/>
    <w:rsid w:val="000B7EDB"/>
    <w:rsid w:val="000C4722"/>
    <w:rsid w:val="000D3125"/>
    <w:rsid w:val="000F30C0"/>
    <w:rsid w:val="00107D30"/>
    <w:rsid w:val="001149EB"/>
    <w:rsid w:val="0012379B"/>
    <w:rsid w:val="001349A0"/>
    <w:rsid w:val="00140A84"/>
    <w:rsid w:val="00171830"/>
    <w:rsid w:val="00184BC7"/>
    <w:rsid w:val="001A0235"/>
    <w:rsid w:val="0020518D"/>
    <w:rsid w:val="00247361"/>
    <w:rsid w:val="002637ED"/>
    <w:rsid w:val="00273EF7"/>
    <w:rsid w:val="002773AB"/>
    <w:rsid w:val="002A14E8"/>
    <w:rsid w:val="002B53E8"/>
    <w:rsid w:val="002E065D"/>
    <w:rsid w:val="002E5F67"/>
    <w:rsid w:val="003001BC"/>
    <w:rsid w:val="00305F86"/>
    <w:rsid w:val="00306A44"/>
    <w:rsid w:val="003569A7"/>
    <w:rsid w:val="00361D1D"/>
    <w:rsid w:val="00377098"/>
    <w:rsid w:val="003C5498"/>
    <w:rsid w:val="003E4CDE"/>
    <w:rsid w:val="003F5C0F"/>
    <w:rsid w:val="003F5CD2"/>
    <w:rsid w:val="00421412"/>
    <w:rsid w:val="004215FA"/>
    <w:rsid w:val="00434A80"/>
    <w:rsid w:val="00444821"/>
    <w:rsid w:val="00445C8A"/>
    <w:rsid w:val="0046232C"/>
    <w:rsid w:val="00474428"/>
    <w:rsid w:val="00481CBB"/>
    <w:rsid w:val="00490226"/>
    <w:rsid w:val="004B0357"/>
    <w:rsid w:val="004D2378"/>
    <w:rsid w:val="004F5983"/>
    <w:rsid w:val="00540303"/>
    <w:rsid w:val="00560246"/>
    <w:rsid w:val="005629A0"/>
    <w:rsid w:val="00576705"/>
    <w:rsid w:val="00591997"/>
    <w:rsid w:val="005921C0"/>
    <w:rsid w:val="005B022F"/>
    <w:rsid w:val="005B1E29"/>
    <w:rsid w:val="005B503C"/>
    <w:rsid w:val="005C3844"/>
    <w:rsid w:val="005E026C"/>
    <w:rsid w:val="005E0D3A"/>
    <w:rsid w:val="005F0B62"/>
    <w:rsid w:val="005F7BCD"/>
    <w:rsid w:val="006144B6"/>
    <w:rsid w:val="006160B3"/>
    <w:rsid w:val="0062597A"/>
    <w:rsid w:val="00636E40"/>
    <w:rsid w:val="0064418B"/>
    <w:rsid w:val="00655302"/>
    <w:rsid w:val="00670568"/>
    <w:rsid w:val="00687CA6"/>
    <w:rsid w:val="0069035B"/>
    <w:rsid w:val="00691672"/>
    <w:rsid w:val="0069691E"/>
    <w:rsid w:val="006A34BE"/>
    <w:rsid w:val="006A6B8F"/>
    <w:rsid w:val="006B55E7"/>
    <w:rsid w:val="006C228E"/>
    <w:rsid w:val="006F1712"/>
    <w:rsid w:val="007249D4"/>
    <w:rsid w:val="007279A1"/>
    <w:rsid w:val="00734C9A"/>
    <w:rsid w:val="00747AD0"/>
    <w:rsid w:val="00751E97"/>
    <w:rsid w:val="00762250"/>
    <w:rsid w:val="00775315"/>
    <w:rsid w:val="00791A92"/>
    <w:rsid w:val="007A663C"/>
    <w:rsid w:val="007C35C0"/>
    <w:rsid w:val="007C4E0A"/>
    <w:rsid w:val="007D1999"/>
    <w:rsid w:val="007D4018"/>
    <w:rsid w:val="007D4FD7"/>
    <w:rsid w:val="007F74FD"/>
    <w:rsid w:val="00801029"/>
    <w:rsid w:val="00804E80"/>
    <w:rsid w:val="0080571D"/>
    <w:rsid w:val="00817C07"/>
    <w:rsid w:val="0082107B"/>
    <w:rsid w:val="00824F25"/>
    <w:rsid w:val="008254E5"/>
    <w:rsid w:val="00842356"/>
    <w:rsid w:val="00846E38"/>
    <w:rsid w:val="008571EC"/>
    <w:rsid w:val="00870C29"/>
    <w:rsid w:val="00870FA3"/>
    <w:rsid w:val="0088055C"/>
    <w:rsid w:val="00881BA3"/>
    <w:rsid w:val="008838C0"/>
    <w:rsid w:val="00891452"/>
    <w:rsid w:val="008B2CAA"/>
    <w:rsid w:val="008B393C"/>
    <w:rsid w:val="008D1729"/>
    <w:rsid w:val="008D34F8"/>
    <w:rsid w:val="008F346B"/>
    <w:rsid w:val="00914F6F"/>
    <w:rsid w:val="00922D60"/>
    <w:rsid w:val="00931FFC"/>
    <w:rsid w:val="00935BCD"/>
    <w:rsid w:val="00943042"/>
    <w:rsid w:val="00957EFD"/>
    <w:rsid w:val="00963B76"/>
    <w:rsid w:val="009C77D7"/>
    <w:rsid w:val="009D2D22"/>
    <w:rsid w:val="009E0F14"/>
    <w:rsid w:val="009E3685"/>
    <w:rsid w:val="009F48CA"/>
    <w:rsid w:val="009F522E"/>
    <w:rsid w:val="009F5968"/>
    <w:rsid w:val="00A2207A"/>
    <w:rsid w:val="00A35E81"/>
    <w:rsid w:val="00A36850"/>
    <w:rsid w:val="00A37F41"/>
    <w:rsid w:val="00A62DC2"/>
    <w:rsid w:val="00AA72B8"/>
    <w:rsid w:val="00AB11B7"/>
    <w:rsid w:val="00AB1B80"/>
    <w:rsid w:val="00AB1E3E"/>
    <w:rsid w:val="00AC6143"/>
    <w:rsid w:val="00AF5A1D"/>
    <w:rsid w:val="00AF7AB8"/>
    <w:rsid w:val="00B23845"/>
    <w:rsid w:val="00B24B7E"/>
    <w:rsid w:val="00B30AC5"/>
    <w:rsid w:val="00B328A8"/>
    <w:rsid w:val="00B57441"/>
    <w:rsid w:val="00B765B0"/>
    <w:rsid w:val="00B86952"/>
    <w:rsid w:val="00B90363"/>
    <w:rsid w:val="00BA1459"/>
    <w:rsid w:val="00BC354B"/>
    <w:rsid w:val="00BD46C8"/>
    <w:rsid w:val="00BF5487"/>
    <w:rsid w:val="00C06CE9"/>
    <w:rsid w:val="00C1565D"/>
    <w:rsid w:val="00C20D6D"/>
    <w:rsid w:val="00C67AC2"/>
    <w:rsid w:val="00C835FF"/>
    <w:rsid w:val="00C9338F"/>
    <w:rsid w:val="00C95520"/>
    <w:rsid w:val="00CA5B66"/>
    <w:rsid w:val="00CC3B9D"/>
    <w:rsid w:val="00CF6615"/>
    <w:rsid w:val="00D00EAE"/>
    <w:rsid w:val="00D250A2"/>
    <w:rsid w:val="00D3044D"/>
    <w:rsid w:val="00D32FE9"/>
    <w:rsid w:val="00D33139"/>
    <w:rsid w:val="00D40475"/>
    <w:rsid w:val="00D5357C"/>
    <w:rsid w:val="00D8164B"/>
    <w:rsid w:val="00D87F17"/>
    <w:rsid w:val="00D94492"/>
    <w:rsid w:val="00DE452E"/>
    <w:rsid w:val="00DE6624"/>
    <w:rsid w:val="00E052B1"/>
    <w:rsid w:val="00E27957"/>
    <w:rsid w:val="00E4791A"/>
    <w:rsid w:val="00E52F65"/>
    <w:rsid w:val="00E55FFF"/>
    <w:rsid w:val="00E610AF"/>
    <w:rsid w:val="00E76F7F"/>
    <w:rsid w:val="00E804DD"/>
    <w:rsid w:val="00E80956"/>
    <w:rsid w:val="00E875B7"/>
    <w:rsid w:val="00E929D7"/>
    <w:rsid w:val="00EA596F"/>
    <w:rsid w:val="00EC0D60"/>
    <w:rsid w:val="00EC1EFF"/>
    <w:rsid w:val="00EC499B"/>
    <w:rsid w:val="00ED2D8B"/>
    <w:rsid w:val="00F027E2"/>
    <w:rsid w:val="00F25346"/>
    <w:rsid w:val="00F269C9"/>
    <w:rsid w:val="00F40AB8"/>
    <w:rsid w:val="00F51041"/>
    <w:rsid w:val="00F53107"/>
    <w:rsid w:val="00FD2164"/>
    <w:rsid w:val="00FD48A7"/>
    <w:rsid w:val="00FF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343D7C7C"/>
  <w14:defaultImageDpi w14:val="300"/>
  <w15:docId w15:val="{C5E214FA-1B08-4751-B3A8-A301CA52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31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F531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269C9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30A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0A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30A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0A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0AC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B30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E2506-927B-4283-8C99-CBE9B469D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0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Eugenia Murillo Ramirez</dc:creator>
  <cp:lastModifiedBy>Luz Stella Rojas Macias</cp:lastModifiedBy>
  <cp:revision>2</cp:revision>
  <cp:lastPrinted>2017-01-18T20:42:00Z</cp:lastPrinted>
  <dcterms:created xsi:type="dcterms:W3CDTF">2018-02-28T16:51:00Z</dcterms:created>
  <dcterms:modified xsi:type="dcterms:W3CDTF">2018-02-28T16:51:00Z</dcterms:modified>
</cp:coreProperties>
</file>