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Pr="00BD37A3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Pr="00BD37A3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BD37A3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F94196" w:rsidRPr="005C119A">
        <w:rPr>
          <w:rFonts w:ascii="Arial" w:hAnsi="Arial" w:cs="Arial"/>
          <w:sz w:val="22"/>
          <w:szCs w:val="22"/>
          <w:lang w:val="es-MX"/>
        </w:rPr>
        <w:t xml:space="preserve">febrero </w:t>
      </w:r>
      <w:r w:rsidR="005C119A" w:rsidRPr="005C119A">
        <w:rPr>
          <w:rFonts w:ascii="Arial" w:hAnsi="Arial" w:cs="Arial"/>
          <w:sz w:val="22"/>
          <w:szCs w:val="22"/>
          <w:lang w:val="es-MX"/>
        </w:rPr>
        <w:t>2</w:t>
      </w:r>
      <w:r w:rsidR="0000357C">
        <w:rPr>
          <w:rFonts w:ascii="Arial" w:hAnsi="Arial" w:cs="Arial"/>
          <w:sz w:val="22"/>
          <w:szCs w:val="22"/>
          <w:lang w:val="es-MX"/>
        </w:rPr>
        <w:t>9</w:t>
      </w:r>
      <w:r w:rsidR="00F94196" w:rsidRPr="00BD37A3">
        <w:rPr>
          <w:rFonts w:ascii="Arial" w:hAnsi="Arial" w:cs="Arial"/>
          <w:sz w:val="22"/>
          <w:szCs w:val="22"/>
          <w:lang w:val="es-MX"/>
        </w:rPr>
        <w:t xml:space="preserve">  de 2016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BD37A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00357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008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PARA: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="004B3B20" w:rsidRPr="004B3B20">
        <w:rPr>
          <w:rFonts w:ascii="Arial" w:eastAsia="Times New Roman" w:hAnsi="Arial" w:cs="Arial"/>
          <w:b/>
          <w:spacing w:val="-5"/>
          <w:lang w:val="es-CO"/>
        </w:rPr>
        <w:t>NORTESANTANDEREANA</w:t>
      </w:r>
      <w:r w:rsidR="00451042">
        <w:rPr>
          <w:rFonts w:ascii="Arial" w:eastAsia="Times New Roman" w:hAnsi="Arial" w:cs="Arial"/>
          <w:b/>
          <w:spacing w:val="-5"/>
          <w:lang w:val="es-CO"/>
        </w:rPr>
        <w:t xml:space="preserve"> DE GAS </w:t>
      </w:r>
      <w:r w:rsidRPr="00BD37A3">
        <w:rPr>
          <w:rFonts w:ascii="Arial" w:eastAsia="Times New Roman" w:hAnsi="Arial" w:cs="Arial"/>
          <w:b/>
          <w:spacing w:val="-5"/>
          <w:lang w:val="es-CO"/>
        </w:rPr>
        <w:t xml:space="preserve">E.S.P., SUPERINTENDENCIA DE SERVICIOS PÚBLICOS DOMICILIARIOS, ALCALDES MUNICIPALES DE LOS DEPARTAMENTOS DE </w:t>
      </w:r>
      <w:r w:rsidR="00451042">
        <w:rPr>
          <w:rFonts w:ascii="Arial" w:eastAsia="Times New Roman" w:hAnsi="Arial" w:cs="Arial"/>
          <w:b/>
          <w:spacing w:val="-5"/>
          <w:lang w:val="es-CO"/>
        </w:rPr>
        <w:t>SANTANDER Y NORTE DE SANTANDER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, AUTORIDADES DE POLICÍA Y DEMAS INTERESADOS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DE: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DIRECCIÓN EJECUTIVA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line="216" w:lineRule="auto"/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ASUNTO: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AUTORIZACIÓN DE MOVILIZACIÓN DE CILINDROS UNIVERSALES REMANENTES PARA DESTRUCCIÓN</w:t>
      </w:r>
    </w:p>
    <w:p w:rsidR="00F94196" w:rsidRPr="00BD37A3" w:rsidRDefault="00F94196" w:rsidP="00F94196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3B671A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CREG expidió mediante la Resolución CREG 164 de 2014 las medidas regulatorias dentro de las actividades de distribución y/o comercialización minorista de GLP enfocadas a reforzar la aplicación del esquema de responsabilidad de marcas en cilindros.</w:t>
      </w:r>
    </w:p>
    <w:p w:rsidR="003B671A" w:rsidRDefault="003B671A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3B671A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t>En la precitada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 xml:space="preserve"> resolución se estableció la destrucción de los cilindros universales remanentes que se encuentren en poder de las empresas prestadoras del servicio de GLP en cilindros, siendo los Cilindros Universales Remanentes “</w:t>
      </w:r>
      <w:r w:rsidR="00F94196" w:rsidRPr="00BD37A3">
        <w:rPr>
          <w:rFonts w:ascii="Arial" w:eastAsia="Times New Roman" w:hAnsi="Arial" w:cs="Arial"/>
          <w:i/>
          <w:spacing w:val="-5"/>
          <w:lang w:val="es-CO"/>
        </w:rPr>
        <w:t>los cilindros universales que no tienen marca asociada a un prestador del servicio, que no fueron objeto de destrucción y/o adecuación dentro de los períodos de transición y de cierre que finalizó el 1 de julio de 2012, y que después de esta fecha permanecen en el mercado. Estos cilindros no pueden ser utilizados en la prestación del servicio de GLP y por tanto deben ser destruidos.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”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mismo, de conformidad con el artículo 7 de la mencionada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>resolución, informar a la CREG la programación prevista para su destrucción para la respectiva revisión y autorización por parte de la CREG.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En respuesta a la anterior disposición regulatoria, la empresa </w:t>
      </w:r>
      <w:r w:rsidR="00302AA7">
        <w:rPr>
          <w:rFonts w:ascii="Arial" w:eastAsia="Times New Roman" w:hAnsi="Arial" w:cs="Arial"/>
          <w:spacing w:val="-5"/>
          <w:lang w:val="es-CO"/>
        </w:rPr>
        <w:t xml:space="preserve">Norte Santandereana de Gases 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E.S.P., que realiza las actividades de distribución y comercialización minorista </w:t>
      </w:r>
      <w:r w:rsidR="006D0191" w:rsidRPr="006D0191">
        <w:rPr>
          <w:rFonts w:ascii="Arial" w:eastAsia="Times New Roman" w:hAnsi="Arial" w:cs="Arial"/>
          <w:spacing w:val="-5"/>
          <w:lang w:val="es-CO"/>
        </w:rPr>
        <w:t>en el D</w:t>
      </w:r>
      <w:r w:rsidRPr="006D0191">
        <w:rPr>
          <w:rFonts w:ascii="Arial" w:eastAsia="Times New Roman" w:hAnsi="Arial" w:cs="Arial"/>
          <w:spacing w:val="-5"/>
          <w:lang w:val="es-CO"/>
        </w:rPr>
        <w:t xml:space="preserve">epartamento del </w:t>
      </w:r>
      <w:r w:rsidR="006D0191">
        <w:rPr>
          <w:rFonts w:ascii="Arial" w:eastAsia="Times New Roman" w:hAnsi="Arial" w:cs="Arial"/>
          <w:spacing w:val="-5"/>
          <w:lang w:val="es-CO"/>
        </w:rPr>
        <w:t>Norte de Santander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, mediante </w:t>
      </w:r>
      <w:r w:rsidR="003B671A" w:rsidRPr="00BD37A3">
        <w:rPr>
          <w:rFonts w:ascii="Arial" w:eastAsia="Times New Roman" w:hAnsi="Arial" w:cs="Arial"/>
          <w:spacing w:val="-5"/>
          <w:lang w:val="es-CO"/>
        </w:rPr>
        <w:t>comunicaci</w:t>
      </w:r>
      <w:r w:rsidR="003B671A">
        <w:rPr>
          <w:rFonts w:ascii="Arial" w:eastAsia="Times New Roman" w:hAnsi="Arial" w:cs="Arial"/>
          <w:spacing w:val="-5"/>
          <w:lang w:val="es-CO"/>
        </w:rPr>
        <w:t>ones</w:t>
      </w:r>
      <w:r w:rsidR="003B671A"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Pr="00BD37A3">
        <w:rPr>
          <w:rFonts w:ascii="Arial" w:eastAsia="Times New Roman" w:hAnsi="Arial" w:cs="Arial"/>
          <w:spacing w:val="-5"/>
          <w:lang w:val="es-CO"/>
        </w:rPr>
        <w:t>con número de radicado</w:t>
      </w:r>
      <w:r w:rsidR="003B671A">
        <w:rPr>
          <w:rFonts w:ascii="Arial" w:eastAsia="Times New Roman" w:hAnsi="Arial" w:cs="Arial"/>
          <w:spacing w:val="-5"/>
          <w:lang w:val="es-CO"/>
        </w:rPr>
        <w:t>s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="003B671A">
        <w:rPr>
          <w:rFonts w:ascii="Arial" w:eastAsia="Times New Roman" w:hAnsi="Arial" w:cs="Arial"/>
          <w:spacing w:val="-5"/>
          <w:lang w:val="es-CO"/>
        </w:rPr>
        <w:t xml:space="preserve">CREG </w:t>
      </w:r>
      <w:r w:rsidRPr="00F25289">
        <w:rPr>
          <w:rFonts w:ascii="Arial" w:eastAsia="Times New Roman" w:hAnsi="Arial" w:cs="Arial"/>
          <w:spacing w:val="-5"/>
          <w:lang w:val="es-CO"/>
        </w:rPr>
        <w:t>E-2016-001</w:t>
      </w:r>
      <w:r w:rsidR="00AF7A0C" w:rsidRPr="00F25289">
        <w:rPr>
          <w:rFonts w:ascii="Arial" w:eastAsia="Times New Roman" w:hAnsi="Arial" w:cs="Arial"/>
          <w:spacing w:val="-5"/>
          <w:lang w:val="es-CO"/>
        </w:rPr>
        <w:t>356</w:t>
      </w:r>
      <w:r w:rsidR="00AF7A0C">
        <w:rPr>
          <w:rFonts w:ascii="Arial" w:eastAsia="Times New Roman" w:hAnsi="Arial" w:cs="Arial"/>
          <w:spacing w:val="-5"/>
          <w:lang w:val="es-CO"/>
        </w:rPr>
        <w:t xml:space="preserve"> y E</w:t>
      </w:r>
      <w:r w:rsidR="00AF7A0C" w:rsidRPr="00AF7A0C">
        <w:rPr>
          <w:rFonts w:ascii="Arial" w:eastAsia="Times New Roman" w:hAnsi="Arial" w:cs="Arial"/>
          <w:spacing w:val="-5"/>
          <w:lang w:val="es-CO"/>
        </w:rPr>
        <w:t>-2</w:t>
      </w:r>
      <w:r w:rsidR="00AF7A0C">
        <w:rPr>
          <w:rFonts w:ascii="Arial" w:eastAsia="Times New Roman" w:hAnsi="Arial" w:cs="Arial"/>
          <w:spacing w:val="-5"/>
          <w:lang w:val="es-CO"/>
        </w:rPr>
        <w:t>016-001694</w:t>
      </w:r>
      <w:r w:rsidRPr="00BD37A3">
        <w:rPr>
          <w:rFonts w:ascii="Arial" w:eastAsia="Times New Roman" w:hAnsi="Arial" w:cs="Arial"/>
          <w:spacing w:val="-5"/>
          <w:lang w:val="es-CO"/>
        </w:rPr>
        <w:t>, informó la cantidad de cilindros universales remanentes en su poder y la programación de movilización y destrucción de los mismos.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Una vez revisada dicha información por parte de la CREG y teniendo en cuenta lo previsto en el artículo 8 de la Resolución CREG 164 de 2014, donde se establece que únicamente se podrán movilizar cilindros universales remanentes dentro del territorio nacional y con destino a la destrucción en talleres autorizados cuando exista una autorización expresa de la CREG emitida mediante circular, esta entidad se permite informar que: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C216AC" w:rsidRDefault="00F94196" w:rsidP="00F94196">
      <w:pPr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" w:hAnsi="Arial" w:cs="Arial"/>
        </w:rPr>
      </w:pPr>
      <w:r w:rsidRPr="00C216AC">
        <w:rPr>
          <w:rFonts w:ascii="Arial" w:eastAsia="Times New Roman" w:hAnsi="Arial" w:cs="Arial"/>
          <w:spacing w:val="-5"/>
          <w:lang w:val="es-CO"/>
        </w:rPr>
        <w:t xml:space="preserve">Se autoriza a la empresa </w:t>
      </w:r>
      <w:r w:rsidR="006442AB" w:rsidRPr="00C216AC">
        <w:rPr>
          <w:rFonts w:ascii="Arial" w:eastAsia="Times New Roman" w:hAnsi="Arial" w:cs="Arial"/>
          <w:b/>
          <w:spacing w:val="-5"/>
          <w:lang w:val="es-CO"/>
        </w:rPr>
        <w:t xml:space="preserve">Norte Santandereana de Gases E.S.P </w:t>
      </w:r>
      <w:r w:rsidRPr="00C216AC">
        <w:rPr>
          <w:rFonts w:ascii="Arial" w:eastAsia="Times New Roman" w:hAnsi="Arial" w:cs="Arial"/>
          <w:spacing w:val="-5"/>
          <w:lang w:val="es-CO"/>
        </w:rPr>
        <w:t xml:space="preserve"> la movilización </w:t>
      </w:r>
      <w:r w:rsidR="00344184" w:rsidRPr="00C216AC">
        <w:rPr>
          <w:rFonts w:ascii="Arial" w:eastAsia="Times New Roman" w:hAnsi="Arial" w:cs="Arial"/>
          <w:spacing w:val="-5"/>
          <w:lang w:val="es-CO"/>
        </w:rPr>
        <w:t xml:space="preserve">por concepto de </w:t>
      </w:r>
      <w:r w:rsidR="00344184" w:rsidRPr="00C216AC">
        <w:rPr>
          <w:rFonts w:ascii="Verdana" w:hAnsi="Verdana"/>
        </w:rPr>
        <w:t xml:space="preserve">recolección de estos cilindros con origen y destino identificados en el anexo 1.  </w:t>
      </w:r>
      <w:r w:rsidR="00D1561D" w:rsidRPr="00C216AC">
        <w:rPr>
          <w:rFonts w:ascii="Arial" w:eastAsia="Times New Roman" w:hAnsi="Arial" w:cs="Arial"/>
          <w:spacing w:val="-5"/>
          <w:lang w:val="es-CO"/>
        </w:rPr>
        <w:t xml:space="preserve">Los cilindros serán traslados </w:t>
      </w:r>
      <w:r w:rsidR="00CD4294">
        <w:rPr>
          <w:rFonts w:ascii="Arial" w:eastAsia="Times New Roman" w:hAnsi="Arial" w:cs="Arial"/>
          <w:spacing w:val="-5"/>
          <w:lang w:val="es-CO"/>
        </w:rPr>
        <w:t>luego</w:t>
      </w:r>
      <w:r w:rsidR="00344184" w:rsidRPr="00C216AC">
        <w:rPr>
          <w:rFonts w:ascii="Arial" w:eastAsia="Times New Roman" w:hAnsi="Arial" w:cs="Arial"/>
          <w:spacing w:val="-5"/>
          <w:lang w:val="es-CO"/>
        </w:rPr>
        <w:t xml:space="preserve"> desde los depósitos </w:t>
      </w:r>
      <w:r w:rsidR="000B1980">
        <w:rPr>
          <w:rFonts w:ascii="Arial" w:eastAsia="Times New Roman" w:hAnsi="Arial" w:cs="Arial"/>
          <w:spacing w:val="-5"/>
          <w:lang w:val="es-CO"/>
        </w:rPr>
        <w:t xml:space="preserve">mostrados en el </w:t>
      </w:r>
      <w:r w:rsidR="00344184" w:rsidRPr="00C216AC">
        <w:rPr>
          <w:rFonts w:ascii="Arial" w:eastAsia="Times New Roman" w:hAnsi="Arial" w:cs="Arial"/>
          <w:spacing w:val="-5"/>
          <w:lang w:val="es-CO"/>
        </w:rPr>
        <w:t xml:space="preserve">anexo 1 </w:t>
      </w:r>
      <w:r w:rsidR="00D1561D" w:rsidRPr="00C216AC">
        <w:rPr>
          <w:rFonts w:ascii="Arial" w:eastAsia="Times New Roman" w:hAnsi="Arial" w:cs="Arial"/>
          <w:spacing w:val="-5"/>
          <w:lang w:val="es-CO"/>
        </w:rPr>
        <w:t xml:space="preserve">a los talleres de CINSA como se </w:t>
      </w:r>
      <w:r w:rsidR="003023E5">
        <w:rPr>
          <w:rFonts w:ascii="Arial" w:eastAsia="Times New Roman" w:hAnsi="Arial" w:cs="Arial"/>
          <w:spacing w:val="-5"/>
          <w:lang w:val="es-CO"/>
        </w:rPr>
        <w:t>detalla</w:t>
      </w:r>
      <w:r w:rsidR="00D1561D" w:rsidRPr="00C216AC">
        <w:rPr>
          <w:rFonts w:ascii="Arial" w:eastAsia="Times New Roman" w:hAnsi="Arial" w:cs="Arial"/>
          <w:spacing w:val="-5"/>
          <w:lang w:val="es-CO"/>
        </w:rPr>
        <w:t xml:space="preserve"> en el anexo 2 de esta circular</w:t>
      </w:r>
      <w:r w:rsidR="006E4DF0" w:rsidRPr="00C216AC">
        <w:rPr>
          <w:rFonts w:ascii="Arial" w:eastAsia="Times New Roman" w:hAnsi="Arial" w:cs="Arial"/>
          <w:spacing w:val="-5"/>
          <w:lang w:val="es-CO"/>
        </w:rPr>
        <w:t xml:space="preserve"> para su destrucción.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movilización de los cilindros universales remanentes enlistados en el numeral anterior solo se podrá realizar en las fechas allí establecidas.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Los vehículos usados en la movilización de cilindros universales remanentes autorizada en el numeral 1  no podrán por ningún motivo contener cilindros marcados con o sin gas durante dicha movilización.</w:t>
      </w:r>
    </w:p>
    <w:p w:rsidR="00A339BC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movilización de los vehículos que transportan los cilindros universales remanentes autorizada en el numeral 1 deberá hacerse únicamente entre las ciudades origen y destino respectivos.</w:t>
      </w:r>
    </w:p>
    <w:p w:rsidR="00A339BC" w:rsidRPr="001F5E0C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1F5E0C">
        <w:rPr>
          <w:rFonts w:ascii="Arial" w:eastAsia="Times New Roman" w:hAnsi="Arial" w:cs="Arial"/>
          <w:spacing w:val="-5"/>
          <w:lang w:val="es-CO"/>
        </w:rPr>
        <w:t xml:space="preserve">La destrucción de los anteriores cilindros se realizará en el taller autorizado </w:t>
      </w:r>
      <w:r w:rsidR="00976EF7" w:rsidRPr="001F5E0C">
        <w:rPr>
          <w:rFonts w:ascii="Arial" w:eastAsia="Times New Roman" w:hAnsi="Arial" w:cs="Arial"/>
          <w:spacing w:val="-5"/>
          <w:szCs w:val="20"/>
          <w:lang w:val="es-CO"/>
        </w:rPr>
        <w:t>identificado en el anexo 2 de la presente resolución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El incumplimiento de los numerales anteriores se considerará una infracción a la prohibición establecida en los numerales a) y b) </w:t>
      </w:r>
      <w:r w:rsidR="007E1226">
        <w:rPr>
          <w:rFonts w:ascii="Arial" w:eastAsia="Times New Roman" w:hAnsi="Arial" w:cs="Arial"/>
          <w:spacing w:val="-5"/>
          <w:lang w:val="es-CO"/>
        </w:rPr>
        <w:t xml:space="preserve">del artículo 4 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de la Resolución CREG 164 de 2014. En tal caso deberá informase a la Superintendencia de Servicios Públicos Domiciliarios y darse aplicación a las normas en materia de policía. </w:t>
      </w:r>
    </w:p>
    <w:p w:rsidR="00A339BC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7E1226" w:rsidRDefault="007E1226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Fuera de las fechas contenidas en esta circular la empresa </w:t>
      </w:r>
      <w:r w:rsidR="00A5620F">
        <w:rPr>
          <w:rFonts w:ascii="Arial" w:eastAsia="Times New Roman" w:hAnsi="Arial" w:cs="Arial"/>
          <w:b/>
          <w:spacing w:val="-5"/>
          <w:lang w:val="es-CO"/>
        </w:rPr>
        <w:t>NORTE SANTANDEREANA DE GASES</w:t>
      </w:r>
      <w:r w:rsidRPr="00BD37A3">
        <w:rPr>
          <w:rFonts w:ascii="Arial" w:eastAsia="Times New Roman" w:hAnsi="Arial" w:cs="Arial"/>
          <w:b/>
          <w:spacing w:val="-5"/>
          <w:lang w:val="es-CO"/>
        </w:rPr>
        <w:t xml:space="preserve"> E.S.P.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no podrá por ningún motivo movilizar ni tener en su poder cilindros universales remanen</w:t>
      </w:r>
      <w:r w:rsidR="00A379F4">
        <w:rPr>
          <w:rFonts w:ascii="Arial" w:eastAsia="Times New Roman" w:hAnsi="Arial" w:cs="Arial"/>
          <w:spacing w:val="-5"/>
          <w:lang w:val="es-CO"/>
        </w:rPr>
        <w:t xml:space="preserve">tes </w:t>
      </w:r>
      <w:r w:rsidRPr="00BD37A3">
        <w:rPr>
          <w:rFonts w:ascii="Arial" w:eastAsia="Times New Roman" w:hAnsi="Arial" w:cs="Arial"/>
          <w:spacing w:val="-5"/>
          <w:lang w:val="es-CO"/>
        </w:rPr>
        <w:t>salvo medie otro pronunciamiento de esta Comisión en los términos previstos en la Resolución CREG 164 de 2014.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9E0F14" w:rsidRPr="00BD37A3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D37A3">
        <w:rPr>
          <w:rFonts w:cs="Arial"/>
          <w:sz w:val="24"/>
          <w:szCs w:val="24"/>
        </w:rPr>
        <w:t>Cordialmente,</w:t>
      </w:r>
    </w:p>
    <w:p w:rsidR="009E0F14" w:rsidRPr="00BD37A3" w:rsidRDefault="009E0F14" w:rsidP="009E0F14">
      <w:pPr>
        <w:jc w:val="center"/>
        <w:rPr>
          <w:rFonts w:ascii="Arial" w:hAnsi="Arial" w:cs="Arial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A339BC" w:rsidRDefault="00A339BC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JORGE PINTO NOLLA</w:t>
      </w: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  <w:sectPr w:rsidR="00486453" w:rsidSect="00FD48A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486453" w:rsidRDefault="00486453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</w:p>
    <w:p w:rsidR="00486453" w:rsidRPr="00551694" w:rsidRDefault="00486453" w:rsidP="00A339BC">
      <w:pPr>
        <w:jc w:val="center"/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486453" w:rsidRPr="00551694" w:rsidRDefault="00486453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  <w:r w:rsidRPr="00551694"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  <w:t>Anexo 1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7"/>
        <w:gridCol w:w="1381"/>
        <w:gridCol w:w="593"/>
        <w:gridCol w:w="1108"/>
        <w:gridCol w:w="262"/>
        <w:gridCol w:w="1492"/>
        <w:gridCol w:w="681"/>
        <w:gridCol w:w="681"/>
        <w:gridCol w:w="769"/>
        <w:gridCol w:w="769"/>
        <w:gridCol w:w="769"/>
        <w:gridCol w:w="769"/>
        <w:gridCol w:w="645"/>
      </w:tblGrid>
      <w:tr w:rsidR="005A4226" w:rsidRPr="005A4226" w:rsidTr="00001F5F">
        <w:trPr>
          <w:trHeight w:val="300"/>
        </w:trPr>
        <w:tc>
          <w:tcPr>
            <w:tcW w:w="772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INFORMACION TRASLADO CILINDROS</w:t>
            </w:r>
          </w:p>
        </w:tc>
        <w:tc>
          <w:tcPr>
            <w:tcW w:w="5083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001F5F" w:rsidRPr="005A4226" w:rsidTr="00001F5F">
        <w:trPr>
          <w:trHeight w:val="924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769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645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05-mar-16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59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FLORIDABLANCA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RIONEGRO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19-mar-16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PUERTO PARRA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25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SABANA DE TORRES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CIMITARRA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 VICENTE CHUCURI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SANTA ROSA  DEL SUR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69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SANTA ROSA  DEL SUR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30-abr-16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PIEDECUESTA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LOS SANTOS 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GIRON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ZAPATOCA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26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LEBRIJA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CACHIRA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001F5F" w:rsidRPr="005A4226" w:rsidTr="006B59EA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 ANDRES </w:t>
            </w:r>
          </w:p>
        </w:tc>
        <w:tc>
          <w:tcPr>
            <w:tcW w:w="1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21-may-16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17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BUCARAMANGA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6B59EA" w:rsidRPr="005A4226" w:rsidTr="006B59EA">
        <w:trPr>
          <w:trHeight w:val="300"/>
        </w:trPr>
        <w:tc>
          <w:tcPr>
            <w:tcW w:w="772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PLANTA NORGAS BUCARAMANGA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19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122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78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100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60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379</w:t>
            </w:r>
          </w:p>
        </w:tc>
      </w:tr>
      <w:tr w:rsidR="00001F5F" w:rsidRPr="005A4226" w:rsidTr="006B59EA">
        <w:trPr>
          <w:trHeight w:val="300"/>
        </w:trPr>
        <w:tc>
          <w:tcPr>
            <w:tcW w:w="7723" w:type="dxa"/>
            <w:gridSpan w:val="6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81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81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001F5F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  <w:p w:rsidR="006B59EA" w:rsidRPr="005A4226" w:rsidRDefault="006B59EA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001F5F" w:rsidRPr="005A4226" w:rsidTr="006B59EA">
        <w:trPr>
          <w:trHeight w:val="300"/>
        </w:trPr>
        <w:tc>
          <w:tcPr>
            <w:tcW w:w="7723" w:type="dxa"/>
            <w:gridSpan w:val="6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81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81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69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45" w:type="dxa"/>
            <w:shd w:val="clear" w:color="000000" w:fill="auto"/>
            <w:noWrap/>
            <w:vAlign w:val="center"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001F5F" w:rsidRPr="005A4226" w:rsidTr="006B59EA">
        <w:trPr>
          <w:trHeight w:val="300"/>
        </w:trPr>
        <w:tc>
          <w:tcPr>
            <w:tcW w:w="7723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7365D" w:themeFill="text2" w:themeFillShade="BF"/>
            <w:noWrap/>
            <w:vAlign w:val="center"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5083" w:type="dxa"/>
            <w:gridSpan w:val="7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 w:themeFill="accent1" w:themeFillTint="99"/>
            <w:noWrap/>
            <w:vAlign w:val="center"/>
          </w:tcPr>
          <w:p w:rsidR="00001F5F" w:rsidRPr="005A4226" w:rsidRDefault="00001F5F" w:rsidP="00001F5F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17365D" w:themeFill="text2" w:themeFillShade="BF"/>
            <w:noWrap/>
            <w:vAlign w:val="center"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17365D" w:themeFill="text2" w:themeFillShade="BF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1370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17365D" w:themeFill="text2" w:themeFillShade="BF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1492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17365D" w:themeFill="text2" w:themeFillShade="BF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681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769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64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CUCUTA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01F5F" w:rsidRPr="005A4226" w:rsidRDefault="00001F5F" w:rsidP="003B671A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43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CUCUTA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LOS PATIOS 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03-mar-16</w:t>
            </w:r>
          </w:p>
        </w:tc>
        <w:tc>
          <w:tcPr>
            <w:tcW w:w="13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6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VILLA DEL ROSARIO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03-mar-16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VILLA CARO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DUARANIA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03-mar-16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EL ZULIA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BUCARASICA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SARDINATA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LOURDES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GRAMALOTE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SALAZAR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SANTIAGO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 CAYETANO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001F5F" w:rsidRPr="005A4226" w:rsidTr="00001F5F">
        <w:trPr>
          <w:trHeight w:val="300"/>
        </w:trPr>
        <w:tc>
          <w:tcPr>
            <w:tcW w:w="28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PUERTO SANTANDER 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08-mar-16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24</w:t>
            </w:r>
          </w:p>
        </w:tc>
      </w:tr>
      <w:tr w:rsidR="00001F5F" w:rsidRPr="005A4226" w:rsidTr="00001F5F">
        <w:trPr>
          <w:trHeight w:val="300"/>
        </w:trPr>
        <w:tc>
          <w:tcPr>
            <w:tcW w:w="772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PLANTA NORGAS CUCUTA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123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9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001F5F" w:rsidRPr="005A4226" w:rsidRDefault="00001F5F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172</w:t>
            </w:r>
          </w:p>
        </w:tc>
      </w:tr>
    </w:tbl>
    <w:p w:rsidR="00486453" w:rsidRDefault="00486453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4"/>
        <w:gridCol w:w="1809"/>
        <w:gridCol w:w="1269"/>
        <w:gridCol w:w="1345"/>
        <w:gridCol w:w="840"/>
        <w:gridCol w:w="840"/>
        <w:gridCol w:w="954"/>
        <w:gridCol w:w="954"/>
        <w:gridCol w:w="954"/>
        <w:gridCol w:w="954"/>
        <w:gridCol w:w="793"/>
      </w:tblGrid>
      <w:tr w:rsidR="005A4226" w:rsidRPr="005A4226" w:rsidTr="00153C77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5A4226" w:rsidRPr="005A4226" w:rsidTr="00001F5F">
        <w:trPr>
          <w:trHeight w:val="9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ARBOLEDAS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30-mar-16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CHITAGA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CHINACOTA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CUCUTILLA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30-mar-16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DUARANIA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PAMPLONA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PAMPLONITA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BOCHALEMA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CERRITO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SILOS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TONA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RAGONVALIA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55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CACOTA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HERRAN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5A422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</w:t>
            </w:r>
          </w:p>
        </w:tc>
      </w:tr>
      <w:tr w:rsidR="005A4226" w:rsidRPr="005A4226" w:rsidTr="00153C77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PLANTA NORGAS PAMPLONA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5A4226" w:rsidRPr="005A4226" w:rsidRDefault="005A4226" w:rsidP="005A4226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5A42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143</w:t>
            </w:r>
          </w:p>
        </w:tc>
      </w:tr>
    </w:tbl>
    <w:p w:rsidR="00486453" w:rsidRDefault="00486453" w:rsidP="00486453">
      <w:pPr>
        <w:rPr>
          <w:rFonts w:ascii="Arial" w:eastAsia="Times New Roman" w:hAnsi="Arial" w:cs="Arial"/>
          <w:spacing w:val="-5"/>
          <w:lang w:val="es-CO"/>
        </w:rPr>
      </w:pPr>
    </w:p>
    <w:p w:rsidR="005A4226" w:rsidRDefault="005A422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1"/>
        <w:gridCol w:w="1768"/>
        <w:gridCol w:w="1242"/>
        <w:gridCol w:w="1286"/>
        <w:gridCol w:w="840"/>
        <w:gridCol w:w="840"/>
        <w:gridCol w:w="954"/>
        <w:gridCol w:w="954"/>
        <w:gridCol w:w="954"/>
        <w:gridCol w:w="954"/>
        <w:gridCol w:w="793"/>
      </w:tblGrid>
      <w:tr w:rsidR="00153C77" w:rsidRPr="00153C77" w:rsidTr="00153C77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153C77" w:rsidRPr="00153C77" w:rsidTr="00012595">
        <w:trPr>
          <w:trHeight w:val="9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102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94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96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92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96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ARAUQUITA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ARAUQUITA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101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28-mar-16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08-abr-16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22-abr-16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103</w:t>
            </w:r>
          </w:p>
        </w:tc>
      </w:tr>
      <w:tr w:rsidR="00153C77" w:rsidRPr="00153C77" w:rsidTr="00C5491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25-abr-16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101</w:t>
            </w:r>
          </w:p>
        </w:tc>
      </w:tr>
      <w:tr w:rsidR="00153C77" w:rsidRPr="00153C77" w:rsidTr="00C5491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FORTUL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29-abr-16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62</w:t>
            </w:r>
          </w:p>
        </w:tc>
      </w:tr>
      <w:tr w:rsidR="00153C77" w:rsidRPr="00153C77" w:rsidTr="00C5491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PUERTO RONDON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02-may-16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42</w:t>
            </w:r>
          </w:p>
        </w:tc>
      </w:tr>
      <w:tr w:rsidR="00153C77" w:rsidRPr="00153C77" w:rsidTr="00C5491B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TAME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06-may-16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89</w:t>
            </w:r>
          </w:p>
        </w:tc>
      </w:tr>
      <w:tr w:rsidR="00153C77" w:rsidRPr="00153C77" w:rsidTr="00C5491B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CRAVO NORTE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10-may-16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65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CRAVO NORTE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65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CUBARA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14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PLANTA NORGAS ARAUCA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1.727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1.986</w:t>
            </w:r>
          </w:p>
        </w:tc>
      </w:tr>
    </w:tbl>
    <w:p w:rsidR="00486453" w:rsidRDefault="00486453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7"/>
        <w:gridCol w:w="1974"/>
        <w:gridCol w:w="1370"/>
        <w:gridCol w:w="1492"/>
        <w:gridCol w:w="681"/>
        <w:gridCol w:w="681"/>
        <w:gridCol w:w="769"/>
        <w:gridCol w:w="769"/>
        <w:gridCol w:w="769"/>
        <w:gridCol w:w="769"/>
        <w:gridCol w:w="645"/>
      </w:tblGrid>
      <w:tr w:rsidR="00153C77" w:rsidRPr="00153C77" w:rsidTr="00153C77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153C77" w:rsidRPr="00153C77" w:rsidTr="00012595">
        <w:trPr>
          <w:trHeight w:val="9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ABREGO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ASERRIO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HACARI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04-mar-16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LA PLAYA DE BELEN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41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OCAÑA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40</w:t>
            </w:r>
          </w:p>
        </w:tc>
      </w:tr>
      <w:tr w:rsidR="00153C77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RIO DE ORO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</w:t>
            </w:r>
          </w:p>
        </w:tc>
      </w:tr>
      <w:tr w:rsidR="00153C77" w:rsidRPr="00153C77" w:rsidTr="00120B8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AGUACHICA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08-mar-16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SUF -322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</w:t>
            </w:r>
          </w:p>
        </w:tc>
      </w:tr>
      <w:tr w:rsidR="00153C77" w:rsidRPr="00153C77" w:rsidTr="00120B81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PLANTA NORGAS OCAÑA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300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    -   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    -   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46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153C77" w:rsidRPr="00153C77" w:rsidRDefault="00153C77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346</w:t>
            </w:r>
          </w:p>
        </w:tc>
      </w:tr>
      <w:tr w:rsidR="00785DC4" w:rsidRPr="00153C77" w:rsidTr="00120B81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000000" w:fill="auto"/>
            <w:noWrap/>
            <w:vAlign w:val="center"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120B81" w:rsidRPr="00153C77" w:rsidTr="00120B81">
        <w:trPr>
          <w:trHeight w:val="300"/>
        </w:trPr>
        <w:tc>
          <w:tcPr>
            <w:tcW w:w="0" w:type="auto"/>
            <w:gridSpan w:val="4"/>
            <w:shd w:val="clear" w:color="000000" w:fill="auto"/>
            <w:noWrap/>
            <w:vAlign w:val="center"/>
          </w:tcPr>
          <w:p w:rsidR="00120B81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  <w:p w:rsidR="00120B81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  <w:p w:rsidR="00120B81" w:rsidRPr="00153C77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120B81" w:rsidRPr="00153C77" w:rsidTr="00120B81">
        <w:trPr>
          <w:trHeight w:val="300"/>
        </w:trPr>
        <w:tc>
          <w:tcPr>
            <w:tcW w:w="0" w:type="auto"/>
            <w:gridSpan w:val="4"/>
            <w:shd w:val="clear" w:color="000000" w:fill="auto"/>
            <w:noWrap/>
            <w:vAlign w:val="center"/>
          </w:tcPr>
          <w:p w:rsidR="00120B81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  <w:p w:rsidR="00120B81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  <w:p w:rsidR="00120B81" w:rsidRPr="00153C77" w:rsidRDefault="00120B81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120B81" w:rsidRPr="00153C77" w:rsidRDefault="00120B81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BE3B26" w:rsidRPr="00153C77" w:rsidTr="00120B81">
        <w:trPr>
          <w:trHeight w:val="300"/>
        </w:trPr>
        <w:tc>
          <w:tcPr>
            <w:tcW w:w="0" w:type="auto"/>
            <w:gridSpan w:val="4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0" w:type="auto"/>
            <w:shd w:val="clear" w:color="000000" w:fill="auto"/>
            <w:noWrap/>
            <w:vAlign w:val="center"/>
          </w:tcPr>
          <w:p w:rsidR="00BE3B26" w:rsidRPr="00153C77" w:rsidRDefault="00BE3B26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  <w:tr w:rsidR="00785DC4" w:rsidRPr="00153C77" w:rsidTr="00120B81">
        <w:trPr>
          <w:trHeight w:val="300"/>
        </w:trPr>
        <w:tc>
          <w:tcPr>
            <w:tcW w:w="0" w:type="auto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F497D" w:themeFill="text2"/>
            <w:noWrap/>
            <w:vAlign w:val="center"/>
          </w:tcPr>
          <w:p w:rsidR="00785DC4" w:rsidRPr="00785DC4" w:rsidRDefault="00785DC4" w:rsidP="00153C77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0" w:type="auto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 w:themeFill="accent1" w:themeFillTint="99"/>
            <w:noWrap/>
            <w:vAlign w:val="center"/>
          </w:tcPr>
          <w:p w:rsidR="00785DC4" w:rsidRPr="00785DC4" w:rsidRDefault="00785DC4" w:rsidP="00785DC4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E3B2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BE3B26" w:rsidRPr="00153C77" w:rsidTr="00BE3B26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</w:tcPr>
          <w:p w:rsidR="00BE3B26" w:rsidRPr="00153C77" w:rsidRDefault="00BE3B26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F497D" w:themeFill="text2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 w:themeFill="accent1" w:themeFillTint="99"/>
            <w:noWrap/>
            <w:vAlign w:val="center"/>
          </w:tcPr>
          <w:p w:rsidR="00BE3B26" w:rsidRPr="00153C77" w:rsidRDefault="00BE3B26" w:rsidP="003B671A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 GIL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SAN GIL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85DC4" w:rsidRPr="00153C77" w:rsidRDefault="00785DC4" w:rsidP="003B671A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:rsidR="00785DC4" w:rsidRPr="00153C77" w:rsidRDefault="00785DC4" w:rsidP="003B671A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85DC4" w:rsidRPr="00153C77" w:rsidRDefault="00785DC4" w:rsidP="003B671A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CURITI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ARATOCA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CHIMA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COROMORO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785DC4" w:rsidRPr="00153C77" w:rsidTr="0001259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OCAMONTE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785DC4" w:rsidRPr="00153C77" w:rsidTr="0001259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SOCORRO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OIBA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SUAITA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07-mar-16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PALMAR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PARAMO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VILLANUEVA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85DC4" w:rsidRPr="00153C77" w:rsidRDefault="00785DC4" w:rsidP="00153C7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153C7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</w:tr>
      <w:tr w:rsidR="00785DC4" w:rsidRPr="00153C77" w:rsidTr="00153C77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SAN GIL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785DC4" w:rsidRPr="00153C77" w:rsidRDefault="00785DC4" w:rsidP="00153C77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153C7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39</w:t>
            </w:r>
          </w:p>
        </w:tc>
      </w:tr>
    </w:tbl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6"/>
        <w:gridCol w:w="1809"/>
        <w:gridCol w:w="1269"/>
        <w:gridCol w:w="1343"/>
        <w:gridCol w:w="840"/>
        <w:gridCol w:w="840"/>
        <w:gridCol w:w="954"/>
        <w:gridCol w:w="954"/>
        <w:gridCol w:w="954"/>
        <w:gridCol w:w="954"/>
        <w:gridCol w:w="793"/>
      </w:tblGrid>
      <w:tr w:rsidR="00B63B01" w:rsidRPr="00B63B01" w:rsidTr="00B63B01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lastRenderedPageBreak/>
              <w:t>INFORMACION TRASLADO CILINDROS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B63B01" w:rsidRPr="00B63B01" w:rsidTr="003D7FF7">
        <w:trPr>
          <w:trHeight w:val="9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UBICACIÓN CILINDROS PROCEDENCIA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FECHA DE MOVILIZACION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 xml:space="preserve">PLACA VEHICULO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val="es-CO" w:eastAsia="es-CO"/>
              </w:rPr>
              <w:t>DEPOSITO ORIGEN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C-35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 KLS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B63B01" w:rsidRPr="00B63B01" w:rsidTr="003D7FF7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TIBU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TIBU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TIBU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29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ARAUQUITA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44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SARAVENA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25-abr-16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39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CUBARA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TOLEDO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FORTUL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SRZ - 679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63B0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DEPOSITO 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152</w:t>
            </w:r>
          </w:p>
        </w:tc>
      </w:tr>
      <w:tr w:rsidR="00B63B01" w:rsidRPr="00B63B01" w:rsidTr="00B63B01">
        <w:trPr>
          <w:trHeight w:val="30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2.522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63B01" w:rsidRPr="00B63B01" w:rsidRDefault="00B63B01" w:rsidP="00B63B01">
            <w:pPr>
              <w:jc w:val="right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B63B01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3.246</w:t>
            </w:r>
          </w:p>
        </w:tc>
      </w:tr>
    </w:tbl>
    <w:p w:rsidR="00153C77" w:rsidRDefault="00153C77" w:rsidP="00486453">
      <w:pPr>
        <w:rPr>
          <w:rFonts w:ascii="Arial" w:eastAsia="Times New Roman" w:hAnsi="Arial" w:cs="Arial"/>
          <w:spacing w:val="-5"/>
          <w:lang w:val="es-CO"/>
        </w:rPr>
      </w:pPr>
    </w:p>
    <w:p w:rsidR="006A1FEA" w:rsidRDefault="006A1FEA" w:rsidP="00486453">
      <w:pPr>
        <w:rPr>
          <w:rFonts w:ascii="Arial" w:eastAsia="Times New Roman" w:hAnsi="Arial" w:cs="Arial"/>
          <w:spacing w:val="-5"/>
          <w:lang w:val="es-CO"/>
        </w:rPr>
      </w:pPr>
    </w:p>
    <w:p w:rsidR="006A1FEA" w:rsidRDefault="006A1FEA" w:rsidP="00486453">
      <w:pPr>
        <w:rPr>
          <w:rFonts w:ascii="Arial" w:eastAsia="Times New Roman" w:hAnsi="Arial" w:cs="Arial"/>
          <w:spacing w:val="-5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</w:p>
    <w:p w:rsidR="006A1FEA" w:rsidRDefault="006A1FEA" w:rsidP="00486453">
      <w:pPr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</w:pPr>
      <w:r w:rsidRPr="00551694">
        <w:rPr>
          <w:rFonts w:ascii="Arial" w:eastAsia="Times New Roman" w:hAnsi="Arial" w:cs="Arial"/>
          <w:b/>
          <w:spacing w:val="-5"/>
          <w:sz w:val="28"/>
          <w:szCs w:val="28"/>
          <w:lang w:val="es-CO"/>
        </w:rPr>
        <w:lastRenderedPageBreak/>
        <w:t>ANEXO 2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2"/>
        <w:gridCol w:w="385"/>
        <w:gridCol w:w="429"/>
        <w:gridCol w:w="514"/>
        <w:gridCol w:w="462"/>
        <w:gridCol w:w="514"/>
        <w:gridCol w:w="462"/>
        <w:gridCol w:w="720"/>
        <w:gridCol w:w="1929"/>
        <w:gridCol w:w="1062"/>
        <w:gridCol w:w="4107"/>
      </w:tblGrid>
      <w:tr w:rsidR="00824897" w:rsidRPr="00824897" w:rsidTr="00824897">
        <w:trPr>
          <w:trHeight w:val="300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NORGAS BUCARAMANGA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24-may-16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Cinsa Km 4 Autopista a Girón</w:t>
            </w:r>
          </w:p>
        </w:tc>
      </w:tr>
      <w:tr w:rsidR="00CE57DE" w:rsidRPr="00824897" w:rsidTr="000D102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27-may-16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7DE" w:rsidRDefault="00CE57DE" w:rsidP="00CE57DE">
            <w:pPr>
              <w:jc w:val="center"/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Km 4 Autopista a Girón</w:t>
            </w:r>
          </w:p>
        </w:tc>
      </w:tr>
      <w:tr w:rsidR="00CE57DE" w:rsidRPr="00824897" w:rsidTr="000D102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31-may-16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57DE" w:rsidRPr="00824897" w:rsidRDefault="00CE57DE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E57DE" w:rsidRDefault="00CE57DE" w:rsidP="00CE57DE">
            <w:pPr>
              <w:jc w:val="center"/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Km 4 Autopista a Girón</w:t>
            </w:r>
          </w:p>
        </w:tc>
      </w:tr>
      <w:tr w:rsidR="00824897" w:rsidRPr="00824897" w:rsidTr="00824897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NORGAS CUCUTA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824897">
        <w:trPr>
          <w:trHeight w:val="17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Cinsa Avenida 4a # 7n -118 Zona Industrial Cúcuta</w:t>
            </w:r>
          </w:p>
        </w:tc>
      </w:tr>
      <w:tr w:rsidR="00824897" w:rsidRPr="00824897" w:rsidTr="00824897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NORGAS PAMPLONA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824897">
        <w:trPr>
          <w:trHeight w:val="17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XVB-263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Planta Norgas Cúcuta en la Avenida 7 # 20n-55 Zona Industrial  </w:t>
            </w:r>
          </w:p>
        </w:tc>
      </w:tr>
      <w:tr w:rsidR="00824897" w:rsidRPr="00824897" w:rsidTr="00824897">
        <w:trPr>
          <w:trHeight w:val="17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11-abr-16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Cinsa Avenida 4a # 7n -118 Zona Industrial Cúcuta</w:t>
            </w:r>
          </w:p>
        </w:tc>
      </w:tr>
      <w:tr w:rsidR="00824897" w:rsidRPr="00824897" w:rsidTr="00824897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24897" w:rsidRPr="00824897" w:rsidTr="0082489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Pr="00824897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>PLANTA NORGAS OCAÑA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de Norgas Bucaramanga en el Km 2 Vía Chimita detrás de Terpel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OCAÑA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29-mar-16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de Norgas Bucaramanga en el Km 2 Vía Chimita detrás de Terpel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27-may-16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Km 4 Autopista a Girón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31-may-16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Km 4 Autopista a Girón</w:t>
            </w:r>
          </w:p>
        </w:tc>
      </w:tr>
      <w:tr w:rsidR="00824897" w:rsidRPr="00824897" w:rsidTr="000D102C">
        <w:trPr>
          <w:trHeight w:val="45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24897" w:rsidRPr="00824897" w:rsidTr="0082489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Pr="00824897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24897" w:rsidRPr="00824897" w:rsidTr="00824897">
        <w:trPr>
          <w:trHeight w:val="300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>DEPOSITO NORGAS SAN GIL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824897">
        <w:trPr>
          <w:trHeight w:val="202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SAN GIL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-636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Norgas Bucaramanga  en el Km 2 Vía Chimita detrás de Terpel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24-may-16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SUG - 054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Km 4 Autopista a Girón</w:t>
            </w:r>
          </w:p>
        </w:tc>
      </w:tr>
      <w:tr w:rsidR="00824897" w:rsidRPr="00824897" w:rsidTr="00824897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AE485B" w:rsidRPr="00824897" w:rsidRDefault="00AE485B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  <w:p w:rsidR="000D102C" w:rsidRPr="00824897" w:rsidRDefault="000D102C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824897" w:rsidRPr="00824897" w:rsidTr="00824897">
        <w:trPr>
          <w:trHeight w:val="288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4E2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>DEPOSITO NORGAS TIBU</w:t>
            </w:r>
          </w:p>
        </w:tc>
      </w:tr>
      <w:tr w:rsidR="00824897" w:rsidRPr="00824897" w:rsidTr="00824897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824897" w:rsidRPr="00824897" w:rsidTr="00824897">
        <w:trPr>
          <w:trHeight w:val="218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TIBU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TAX -316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Planta Norgas Cúcuta en la Avenida 7 # 20n-55 Zona Industrial para</w:t>
            </w:r>
          </w:p>
        </w:tc>
      </w:tr>
      <w:tr w:rsidR="00824897" w:rsidRPr="00824897" w:rsidTr="00824897">
        <w:trPr>
          <w:trHeight w:val="17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18-mar-16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Avenida 4a # 7n -118 Zona Industrial Cúcuta</w:t>
            </w:r>
          </w:p>
        </w:tc>
      </w:tr>
      <w:tr w:rsidR="00824897" w:rsidRPr="00824897" w:rsidTr="00824897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897" w:rsidRPr="00824897" w:rsidRDefault="00824897" w:rsidP="00824897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8248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551694" w:rsidRDefault="00551694" w:rsidP="00486453">
      <w:pPr>
        <w:rPr>
          <w:rFonts w:ascii="Arial" w:eastAsia="Times New Roman" w:hAnsi="Arial" w:cs="Arial"/>
          <w:b/>
          <w:spacing w:val="-5"/>
          <w:sz w:val="28"/>
          <w:szCs w:val="28"/>
        </w:rPr>
      </w:pPr>
    </w:p>
    <w:p w:rsidR="00824897" w:rsidRPr="00824897" w:rsidRDefault="00824897" w:rsidP="00486453">
      <w:pPr>
        <w:rPr>
          <w:rFonts w:ascii="Arial" w:eastAsia="Times New Roman" w:hAnsi="Arial" w:cs="Arial"/>
          <w:b/>
          <w:spacing w:val="-5"/>
          <w:sz w:val="28"/>
          <w:szCs w:val="28"/>
        </w:rPr>
      </w:pPr>
    </w:p>
    <w:p w:rsidR="006A1FEA" w:rsidRDefault="006A1FEA" w:rsidP="00486453">
      <w:pPr>
        <w:rPr>
          <w:rFonts w:ascii="Arial" w:eastAsia="Times New Roman" w:hAnsi="Arial" w:cs="Arial"/>
          <w:spacing w:val="-5"/>
          <w:lang w:val="es-CO"/>
        </w:rPr>
      </w:pPr>
    </w:p>
    <w:p w:rsidR="00F02408" w:rsidRDefault="00F02408" w:rsidP="00486453">
      <w:pPr>
        <w:rPr>
          <w:rFonts w:ascii="Arial" w:eastAsia="Times New Roman" w:hAnsi="Arial" w:cs="Arial"/>
          <w:spacing w:val="-5"/>
          <w:lang w:val="es-CO"/>
        </w:rPr>
      </w:pPr>
    </w:p>
    <w:p w:rsidR="00F02408" w:rsidRDefault="00F02408" w:rsidP="00486453">
      <w:pPr>
        <w:rPr>
          <w:rFonts w:ascii="Arial" w:eastAsia="Times New Roman" w:hAnsi="Arial" w:cs="Arial"/>
          <w:spacing w:val="-5"/>
          <w:lang w:val="es-CO"/>
        </w:rPr>
      </w:pPr>
    </w:p>
    <w:p w:rsidR="00F02408" w:rsidRDefault="00F02408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0"/>
        <w:gridCol w:w="436"/>
        <w:gridCol w:w="486"/>
        <w:gridCol w:w="587"/>
        <w:gridCol w:w="547"/>
        <w:gridCol w:w="547"/>
        <w:gridCol w:w="547"/>
        <w:gridCol w:w="733"/>
        <w:gridCol w:w="2039"/>
        <w:gridCol w:w="1077"/>
        <w:gridCol w:w="3237"/>
      </w:tblGrid>
      <w:tr w:rsidR="0096702B" w:rsidRPr="0096702B" w:rsidTr="0096702B">
        <w:trPr>
          <w:trHeight w:val="288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DEPOSITO NORGAS SARAVENA</w:t>
            </w:r>
          </w:p>
        </w:tc>
      </w:tr>
      <w:tr w:rsidR="0096702B" w:rsidRPr="0096702B" w:rsidTr="0096702B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Cúcuta en la Avenida 7 # 20n-55 Zona Industrial </w:t>
            </w: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26-may-16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31-may-16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03-jun-16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08-jun-16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28-jun-16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05-jul-16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08-jul-16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12-jul-16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16-jul-16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09-ago-16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Avenida 4a # 7n -118 Zona Industrial Cúcuta</w:t>
            </w: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273911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16-ago-16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273911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>CUCUTA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17-ago-16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18-ago-16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20-ago-16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22-ago-16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23-ago-16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24-ago-16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25-ago-16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6702B" w:rsidRPr="0096702B" w:rsidTr="0096702B">
        <w:trPr>
          <w:trHeight w:val="62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1986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702B" w:rsidRPr="0096702B" w:rsidRDefault="0096702B" w:rsidP="0096702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96702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F02408" w:rsidRDefault="00F02408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p w:rsidR="00B56AB6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6"/>
        <w:gridCol w:w="436"/>
        <w:gridCol w:w="486"/>
        <w:gridCol w:w="547"/>
        <w:gridCol w:w="547"/>
        <w:gridCol w:w="547"/>
        <w:gridCol w:w="547"/>
        <w:gridCol w:w="733"/>
        <w:gridCol w:w="2102"/>
        <w:gridCol w:w="1077"/>
        <w:gridCol w:w="3478"/>
      </w:tblGrid>
      <w:tr w:rsidR="00B56AB6" w:rsidRPr="00B56AB6" w:rsidTr="00B56AB6">
        <w:trPr>
          <w:trHeight w:val="300"/>
        </w:trPr>
        <w:tc>
          <w:tcPr>
            <w:tcW w:w="0" w:type="auto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8DB4E2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DEPOSITO NORGAS SARAVENA</w:t>
            </w:r>
          </w:p>
        </w:tc>
      </w:tr>
      <w:tr w:rsidR="00B56AB6" w:rsidRPr="00B56AB6" w:rsidTr="00B56AB6">
        <w:trPr>
          <w:trHeight w:val="11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UBICACIÓN CILINDROS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 -9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C-45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FECHA DE DESTRUCCION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VEHICULO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DESTINO</w:t>
            </w:r>
          </w:p>
        </w:tc>
      </w:tr>
      <w:tr w:rsidR="00B56AB6" w:rsidRPr="00B56AB6" w:rsidTr="00B56AB6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SARAVENA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19-jul-16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URM-979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 xml:space="preserve"> Cúcuta en la Avenida 7 # 20n-55 Zona Industrial </w:t>
            </w:r>
          </w:p>
        </w:tc>
      </w:tr>
      <w:tr w:rsidR="00B56AB6" w:rsidRPr="00B56AB6" w:rsidTr="00B56AB6">
        <w:trPr>
          <w:trHeight w:val="87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CUCUTA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26-ago-16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-999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Cinsa Avenida 4a # 7n -118 Zona Industrial Cúcuta</w:t>
            </w:r>
          </w:p>
        </w:tc>
      </w:tr>
      <w:tr w:rsidR="00B56AB6" w:rsidRPr="00B56AB6" w:rsidTr="00B56AB6">
        <w:trPr>
          <w:trHeight w:val="5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TOTAL CILINDRO A DESTRUIR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6AB6" w:rsidRPr="00B56AB6" w:rsidRDefault="00B56AB6" w:rsidP="00B56AB6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B56AB6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CO" w:eastAsia="es-CO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AB6" w:rsidRPr="00B56AB6" w:rsidRDefault="00B56AB6" w:rsidP="00B56AB6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B56AB6" w:rsidRPr="00BD37A3" w:rsidRDefault="00B56AB6" w:rsidP="00486453">
      <w:pPr>
        <w:rPr>
          <w:rFonts w:ascii="Arial" w:eastAsia="Times New Roman" w:hAnsi="Arial" w:cs="Arial"/>
          <w:spacing w:val="-5"/>
          <w:lang w:val="es-CO"/>
        </w:rPr>
      </w:pPr>
    </w:p>
    <w:sectPr w:rsidR="00B56AB6" w:rsidRPr="00BD37A3" w:rsidSect="00486453">
      <w:pgSz w:w="15840" w:h="12240" w:orient="landscape"/>
      <w:pgMar w:top="1985" w:right="170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71A" w:rsidRDefault="003B671A" w:rsidP="00D3044D">
      <w:r>
        <w:separator/>
      </w:r>
    </w:p>
  </w:endnote>
  <w:endnote w:type="continuationSeparator" w:id="0">
    <w:p w:rsidR="003B671A" w:rsidRDefault="003B671A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71A" w:rsidRDefault="003B671A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0E6E3FFA" wp14:editId="36991F34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71A" w:rsidRDefault="003B671A" w:rsidP="008254E5">
    <w:pPr>
      <w:pStyle w:val="Piedepgina"/>
      <w:tabs>
        <w:tab w:val="clear" w:pos="4153"/>
        <w:tab w:val="clear" w:pos="8306"/>
        <w:tab w:val="left" w:pos="5987"/>
      </w:tabs>
    </w:pPr>
  </w:p>
  <w:p w:rsidR="003B671A" w:rsidRDefault="003B671A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2B4EEF60" wp14:editId="0E41F56B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71A" w:rsidRDefault="003B671A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753B2942" wp14:editId="79AACAE6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2836D869" wp14:editId="5B18FB8D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71A" w:rsidRDefault="003B67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71A" w:rsidRDefault="003B671A" w:rsidP="00D3044D">
      <w:r>
        <w:separator/>
      </w:r>
    </w:p>
  </w:footnote>
  <w:footnote w:type="continuationSeparator" w:id="0">
    <w:p w:rsidR="003B671A" w:rsidRDefault="003B671A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71A" w:rsidRDefault="003B671A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26CC55D1" wp14:editId="080505C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43BC38E7" wp14:editId="26DFCEEF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71A" w:rsidRDefault="003B671A">
    <w:pPr>
      <w:pStyle w:val="Encabezado"/>
    </w:pPr>
  </w:p>
  <w:p w:rsidR="003B671A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B671A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B671A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B671A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B671A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3B671A" w:rsidRDefault="0000357C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Circular008</w:t>
    </w:r>
  </w:p>
  <w:p w:rsidR="003B671A" w:rsidRPr="00CC3B9D" w:rsidRDefault="003B671A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Febrero de 2016</w:t>
    </w:r>
  </w:p>
  <w:p w:rsidR="003B671A" w:rsidRPr="00CC3B9D" w:rsidRDefault="003B671A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34809">
      <w:rPr>
        <w:noProof/>
        <w:sz w:val="18"/>
        <w:szCs w:val="18"/>
        <w:u w:val="single"/>
        <w:lang w:val="es-ES"/>
      </w:rPr>
      <w:t>19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34809">
      <w:rPr>
        <w:noProof/>
        <w:sz w:val="18"/>
        <w:szCs w:val="18"/>
        <w:u w:val="single"/>
        <w:lang w:val="es-ES"/>
      </w:rPr>
      <w:t>19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71A" w:rsidRDefault="003B671A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370BE8C" wp14:editId="674ACEEF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71A" w:rsidRDefault="003B671A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BF18B01" wp14:editId="3C6E799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223E"/>
    <w:multiLevelType w:val="hybridMultilevel"/>
    <w:tmpl w:val="94F29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4087"/>
    <w:multiLevelType w:val="hybridMultilevel"/>
    <w:tmpl w:val="AC0CC3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1F5F"/>
    <w:rsid w:val="0000357C"/>
    <w:rsid w:val="00012595"/>
    <w:rsid w:val="000160DA"/>
    <w:rsid w:val="00020688"/>
    <w:rsid w:val="00025FC6"/>
    <w:rsid w:val="0006066C"/>
    <w:rsid w:val="00066C4C"/>
    <w:rsid w:val="00073CF2"/>
    <w:rsid w:val="000917F8"/>
    <w:rsid w:val="000A55D6"/>
    <w:rsid w:val="000A7717"/>
    <w:rsid w:val="000B1980"/>
    <w:rsid w:val="000B7EDB"/>
    <w:rsid w:val="000D102C"/>
    <w:rsid w:val="001149EB"/>
    <w:rsid w:val="00116C31"/>
    <w:rsid w:val="00120B81"/>
    <w:rsid w:val="00135B95"/>
    <w:rsid w:val="00143E26"/>
    <w:rsid w:val="00153C77"/>
    <w:rsid w:val="00155BBB"/>
    <w:rsid w:val="00171830"/>
    <w:rsid w:val="001732D6"/>
    <w:rsid w:val="001B09E9"/>
    <w:rsid w:val="001F5ABB"/>
    <w:rsid w:val="001F5E0C"/>
    <w:rsid w:val="0020011B"/>
    <w:rsid w:val="0020495B"/>
    <w:rsid w:val="00216F03"/>
    <w:rsid w:val="0022409D"/>
    <w:rsid w:val="00272D9D"/>
    <w:rsid w:val="00273911"/>
    <w:rsid w:val="002A4EE9"/>
    <w:rsid w:val="002E065D"/>
    <w:rsid w:val="002E5F67"/>
    <w:rsid w:val="003023E5"/>
    <w:rsid w:val="00302AA7"/>
    <w:rsid w:val="00344184"/>
    <w:rsid w:val="00377098"/>
    <w:rsid w:val="003952E6"/>
    <w:rsid w:val="003B671A"/>
    <w:rsid w:val="003C5498"/>
    <w:rsid w:val="003D5723"/>
    <w:rsid w:val="003D7FF7"/>
    <w:rsid w:val="003E4CDE"/>
    <w:rsid w:val="003F5CD2"/>
    <w:rsid w:val="003F778B"/>
    <w:rsid w:val="0041349F"/>
    <w:rsid w:val="00434A80"/>
    <w:rsid w:val="00444821"/>
    <w:rsid w:val="00445C8A"/>
    <w:rsid w:val="00451042"/>
    <w:rsid w:val="0046232C"/>
    <w:rsid w:val="00486453"/>
    <w:rsid w:val="00490226"/>
    <w:rsid w:val="004B3B20"/>
    <w:rsid w:val="004C795C"/>
    <w:rsid w:val="004D4B9A"/>
    <w:rsid w:val="004F5983"/>
    <w:rsid w:val="005009D1"/>
    <w:rsid w:val="00511421"/>
    <w:rsid w:val="00521943"/>
    <w:rsid w:val="00545D16"/>
    <w:rsid w:val="00551694"/>
    <w:rsid w:val="005629A0"/>
    <w:rsid w:val="00576705"/>
    <w:rsid w:val="0058612A"/>
    <w:rsid w:val="005921C0"/>
    <w:rsid w:val="005A4226"/>
    <w:rsid w:val="005B503C"/>
    <w:rsid w:val="005C119A"/>
    <w:rsid w:val="005C20DE"/>
    <w:rsid w:val="005C3844"/>
    <w:rsid w:val="005F61C1"/>
    <w:rsid w:val="006144B6"/>
    <w:rsid w:val="00621534"/>
    <w:rsid w:val="0064418B"/>
    <w:rsid w:val="006442AB"/>
    <w:rsid w:val="00655302"/>
    <w:rsid w:val="00670568"/>
    <w:rsid w:val="0069035B"/>
    <w:rsid w:val="00691672"/>
    <w:rsid w:val="006A1FEA"/>
    <w:rsid w:val="006A34BE"/>
    <w:rsid w:val="006B59EA"/>
    <w:rsid w:val="006D0191"/>
    <w:rsid w:val="006E4DF0"/>
    <w:rsid w:val="006F1712"/>
    <w:rsid w:val="006F4AF6"/>
    <w:rsid w:val="00725B36"/>
    <w:rsid w:val="007279A1"/>
    <w:rsid w:val="00734C9A"/>
    <w:rsid w:val="00740A6B"/>
    <w:rsid w:val="00775315"/>
    <w:rsid w:val="00785DC4"/>
    <w:rsid w:val="00791A92"/>
    <w:rsid w:val="00792560"/>
    <w:rsid w:val="007938BD"/>
    <w:rsid w:val="007A42E6"/>
    <w:rsid w:val="007C5605"/>
    <w:rsid w:val="007D4FD7"/>
    <w:rsid w:val="007E1226"/>
    <w:rsid w:val="007E2144"/>
    <w:rsid w:val="007F5E90"/>
    <w:rsid w:val="00804E80"/>
    <w:rsid w:val="00824897"/>
    <w:rsid w:val="008254E5"/>
    <w:rsid w:val="00846E38"/>
    <w:rsid w:val="008635CD"/>
    <w:rsid w:val="00876B16"/>
    <w:rsid w:val="00886028"/>
    <w:rsid w:val="008E516B"/>
    <w:rsid w:val="00904C3F"/>
    <w:rsid w:val="00906C7A"/>
    <w:rsid w:val="009206C3"/>
    <w:rsid w:val="00922D60"/>
    <w:rsid w:val="00933D5F"/>
    <w:rsid w:val="00935BCD"/>
    <w:rsid w:val="00946A9B"/>
    <w:rsid w:val="00947FB7"/>
    <w:rsid w:val="00963B76"/>
    <w:rsid w:val="0096702B"/>
    <w:rsid w:val="00976EF7"/>
    <w:rsid w:val="00985282"/>
    <w:rsid w:val="009A5B69"/>
    <w:rsid w:val="009E0F14"/>
    <w:rsid w:val="009F0861"/>
    <w:rsid w:val="00A01317"/>
    <w:rsid w:val="00A05A00"/>
    <w:rsid w:val="00A339BC"/>
    <w:rsid w:val="00A35E81"/>
    <w:rsid w:val="00A379F4"/>
    <w:rsid w:val="00A37F41"/>
    <w:rsid w:val="00A546B7"/>
    <w:rsid w:val="00A5620F"/>
    <w:rsid w:val="00A62DC2"/>
    <w:rsid w:val="00A801AE"/>
    <w:rsid w:val="00AA4A3F"/>
    <w:rsid w:val="00AB1B80"/>
    <w:rsid w:val="00AD0B9F"/>
    <w:rsid w:val="00AE485B"/>
    <w:rsid w:val="00AF5A1D"/>
    <w:rsid w:val="00AF7A0C"/>
    <w:rsid w:val="00B26D63"/>
    <w:rsid w:val="00B30601"/>
    <w:rsid w:val="00B53DF8"/>
    <w:rsid w:val="00B56AB6"/>
    <w:rsid w:val="00B63B01"/>
    <w:rsid w:val="00B765B0"/>
    <w:rsid w:val="00B86C78"/>
    <w:rsid w:val="00BB4B3F"/>
    <w:rsid w:val="00BD37A3"/>
    <w:rsid w:val="00BE3B26"/>
    <w:rsid w:val="00BE544E"/>
    <w:rsid w:val="00BF5487"/>
    <w:rsid w:val="00C216AC"/>
    <w:rsid w:val="00C5491B"/>
    <w:rsid w:val="00C95520"/>
    <w:rsid w:val="00CC3B9D"/>
    <w:rsid w:val="00CD4294"/>
    <w:rsid w:val="00CE47D5"/>
    <w:rsid w:val="00CE57DE"/>
    <w:rsid w:val="00CF2A5F"/>
    <w:rsid w:val="00D1561D"/>
    <w:rsid w:val="00D16B10"/>
    <w:rsid w:val="00D243CE"/>
    <w:rsid w:val="00D3044D"/>
    <w:rsid w:val="00D40475"/>
    <w:rsid w:val="00D5357C"/>
    <w:rsid w:val="00D87F17"/>
    <w:rsid w:val="00DB7D2F"/>
    <w:rsid w:val="00DE5138"/>
    <w:rsid w:val="00DE6624"/>
    <w:rsid w:val="00E34809"/>
    <w:rsid w:val="00E4791A"/>
    <w:rsid w:val="00E52F65"/>
    <w:rsid w:val="00E56134"/>
    <w:rsid w:val="00E804DD"/>
    <w:rsid w:val="00EC0A19"/>
    <w:rsid w:val="00EC1EFF"/>
    <w:rsid w:val="00F02408"/>
    <w:rsid w:val="00F20A40"/>
    <w:rsid w:val="00F25289"/>
    <w:rsid w:val="00F25346"/>
    <w:rsid w:val="00F51041"/>
    <w:rsid w:val="00F71B43"/>
    <w:rsid w:val="00F7315E"/>
    <w:rsid w:val="00F94196"/>
    <w:rsid w:val="00FA47FB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  <w:style w:type="character" w:styleId="Refdecomentario">
    <w:name w:val="annotation reference"/>
    <w:basedOn w:val="Fuentedeprrafopredeter"/>
    <w:uiPriority w:val="99"/>
    <w:semiHidden/>
    <w:unhideWhenUsed/>
    <w:rsid w:val="000035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35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35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35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357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  <w:style w:type="character" w:styleId="Refdecomentario">
    <w:name w:val="annotation reference"/>
    <w:basedOn w:val="Fuentedeprrafopredeter"/>
    <w:uiPriority w:val="99"/>
    <w:semiHidden/>
    <w:unhideWhenUsed/>
    <w:rsid w:val="000035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35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357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35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35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F2939-88C7-4375-9820-736687A0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19</Pages>
  <Words>2505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2016-02-16T21:52:00Z</cp:lastPrinted>
  <dcterms:created xsi:type="dcterms:W3CDTF">2016-02-29T20:48:00Z</dcterms:created>
  <dcterms:modified xsi:type="dcterms:W3CDTF">2016-02-29T20:48:00Z</dcterms:modified>
</cp:coreProperties>
</file>