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B80" w:rsidRPr="00002223" w:rsidRDefault="00AB1B80" w:rsidP="007E1C4C">
      <w:pPr>
        <w:contextualSpacing/>
        <w:jc w:val="both"/>
        <w:rPr>
          <w:rFonts w:ascii="Arial" w:hAnsi="Arial" w:cs="Arial"/>
          <w:b/>
          <w:bCs/>
          <w:sz w:val="22"/>
          <w:lang w:val="es-ES"/>
        </w:rPr>
      </w:pPr>
      <w:bookmarkStart w:id="0" w:name="_GoBack"/>
      <w:bookmarkEnd w:id="0"/>
    </w:p>
    <w:p w:rsidR="00C95520" w:rsidRPr="00002223" w:rsidRDefault="00C95520" w:rsidP="007E1C4C">
      <w:pPr>
        <w:pStyle w:val="Textoindependiente"/>
        <w:spacing w:after="0" w:line="240" w:lineRule="auto"/>
        <w:contextualSpacing/>
        <w:rPr>
          <w:rFonts w:cs="Arial"/>
          <w:sz w:val="22"/>
        </w:rPr>
      </w:pPr>
    </w:p>
    <w:p w:rsidR="00FD48A7" w:rsidRPr="00002223" w:rsidRDefault="00FD48A7" w:rsidP="007E1C4C">
      <w:pPr>
        <w:pStyle w:val="Textoindependiente"/>
        <w:spacing w:after="0" w:line="240" w:lineRule="auto"/>
        <w:contextualSpacing/>
        <w:rPr>
          <w:rFonts w:cs="Arial"/>
          <w:sz w:val="22"/>
        </w:rPr>
      </w:pPr>
    </w:p>
    <w:p w:rsidR="009E0F14" w:rsidRPr="00002223" w:rsidRDefault="008C1CAE" w:rsidP="007E1C4C">
      <w:pPr>
        <w:contextualSpacing/>
        <w:rPr>
          <w:rFonts w:ascii="Arial" w:hAnsi="Arial" w:cs="Arial"/>
          <w:sz w:val="20"/>
          <w:szCs w:val="22"/>
          <w:lang w:val="es-MX"/>
        </w:rPr>
      </w:pPr>
      <w:r>
        <w:rPr>
          <w:rFonts w:ascii="Arial" w:hAnsi="Arial" w:cs="Arial"/>
          <w:sz w:val="20"/>
          <w:szCs w:val="22"/>
          <w:lang w:val="es-MX"/>
        </w:rPr>
        <w:t xml:space="preserve">Bogotá, D. C., </w:t>
      </w:r>
      <w:r w:rsidR="0009385B" w:rsidRPr="00002223">
        <w:rPr>
          <w:rFonts w:ascii="Arial" w:hAnsi="Arial" w:cs="Arial"/>
          <w:sz w:val="20"/>
          <w:szCs w:val="22"/>
          <w:lang w:val="es-MX"/>
        </w:rPr>
        <w:t xml:space="preserve">diciembre </w:t>
      </w:r>
      <w:r w:rsidR="006B72A0">
        <w:rPr>
          <w:rFonts w:ascii="Arial" w:hAnsi="Arial" w:cs="Arial"/>
          <w:sz w:val="20"/>
          <w:szCs w:val="22"/>
          <w:lang w:val="es-MX"/>
        </w:rPr>
        <w:t xml:space="preserve">7 </w:t>
      </w:r>
      <w:r w:rsidR="0009385B" w:rsidRPr="00002223">
        <w:rPr>
          <w:rFonts w:ascii="Arial" w:hAnsi="Arial" w:cs="Arial"/>
          <w:sz w:val="20"/>
          <w:szCs w:val="22"/>
          <w:lang w:val="es-MX"/>
        </w:rPr>
        <w:t>de 2016</w:t>
      </w:r>
    </w:p>
    <w:p w:rsidR="009E0F14" w:rsidRPr="00002223" w:rsidRDefault="009E0F14" w:rsidP="007E1C4C">
      <w:pPr>
        <w:contextualSpacing/>
        <w:rPr>
          <w:rFonts w:ascii="Arial" w:hAnsi="Arial" w:cs="Arial"/>
          <w:sz w:val="20"/>
          <w:szCs w:val="22"/>
          <w:lang w:val="es-MX"/>
        </w:rPr>
      </w:pPr>
    </w:p>
    <w:p w:rsidR="009E0F14" w:rsidRPr="00002223" w:rsidRDefault="009E0F14" w:rsidP="007E1C4C">
      <w:pPr>
        <w:contextualSpacing/>
        <w:rPr>
          <w:rFonts w:ascii="Arial" w:hAnsi="Arial" w:cs="Arial"/>
          <w:sz w:val="20"/>
          <w:szCs w:val="22"/>
          <w:lang w:val="es-MX"/>
        </w:rPr>
      </w:pPr>
    </w:p>
    <w:p w:rsidR="009E0F14" w:rsidRPr="00002223" w:rsidRDefault="009E0F14" w:rsidP="007E1C4C">
      <w:pPr>
        <w:contextualSpacing/>
        <w:rPr>
          <w:rFonts w:ascii="Arial" w:hAnsi="Arial" w:cs="Arial"/>
          <w:sz w:val="20"/>
          <w:szCs w:val="22"/>
          <w:lang w:val="es-MX"/>
        </w:rPr>
      </w:pPr>
    </w:p>
    <w:p w:rsidR="009E0F14" w:rsidRPr="00002223" w:rsidRDefault="009E0F14" w:rsidP="007E1C4C">
      <w:pPr>
        <w:pStyle w:val="Ttulo5"/>
        <w:spacing w:line="240" w:lineRule="auto"/>
        <w:contextualSpacing/>
        <w:jc w:val="center"/>
        <w:rPr>
          <w:rFonts w:ascii="Arial" w:hAnsi="Arial" w:cs="Arial"/>
          <w:b/>
          <w:bCs/>
          <w:i/>
          <w:iCs/>
          <w:kern w:val="60"/>
          <w:sz w:val="36"/>
          <w:szCs w:val="40"/>
        </w:rPr>
      </w:pPr>
      <w:r w:rsidRPr="00002223">
        <w:rPr>
          <w:rFonts w:ascii="Arial" w:hAnsi="Arial" w:cs="Arial"/>
          <w:b/>
          <w:bCs/>
          <w:i/>
          <w:iCs/>
          <w:kern w:val="60"/>
          <w:sz w:val="36"/>
          <w:szCs w:val="40"/>
        </w:rPr>
        <w:t xml:space="preserve">CIRCULAR No. </w:t>
      </w:r>
      <w:r w:rsidR="006B72A0">
        <w:rPr>
          <w:rFonts w:ascii="Arial" w:hAnsi="Arial" w:cs="Arial"/>
          <w:b/>
          <w:bCs/>
          <w:i/>
          <w:iCs/>
          <w:kern w:val="60"/>
          <w:sz w:val="36"/>
          <w:szCs w:val="40"/>
        </w:rPr>
        <w:t>094</w:t>
      </w:r>
    </w:p>
    <w:p w:rsidR="009E0F14" w:rsidRPr="00002223" w:rsidRDefault="009E0F14" w:rsidP="007E1C4C">
      <w:pPr>
        <w:contextualSpacing/>
        <w:rPr>
          <w:rFonts w:ascii="Arial" w:hAnsi="Arial" w:cs="Arial"/>
          <w:sz w:val="20"/>
          <w:szCs w:val="22"/>
        </w:rPr>
      </w:pPr>
    </w:p>
    <w:p w:rsidR="009E0F14" w:rsidRPr="00002223" w:rsidRDefault="009E0F14" w:rsidP="007E1C4C">
      <w:pPr>
        <w:contextualSpacing/>
        <w:rPr>
          <w:rFonts w:ascii="Arial" w:hAnsi="Arial" w:cs="Arial"/>
          <w:sz w:val="20"/>
          <w:szCs w:val="22"/>
          <w:lang w:val="es-MX"/>
        </w:rPr>
      </w:pPr>
    </w:p>
    <w:p w:rsidR="009E0F14" w:rsidRPr="00002223" w:rsidRDefault="009E0F14" w:rsidP="007E1C4C">
      <w:pPr>
        <w:contextualSpacing/>
        <w:rPr>
          <w:rFonts w:ascii="Arial" w:hAnsi="Arial" w:cs="Arial"/>
          <w:sz w:val="20"/>
          <w:szCs w:val="22"/>
          <w:lang w:val="es-MX"/>
        </w:rPr>
      </w:pPr>
    </w:p>
    <w:p w:rsidR="009E0F14" w:rsidRPr="00002223" w:rsidRDefault="009E0F14" w:rsidP="007E1C4C">
      <w:pPr>
        <w:pStyle w:val="Sangradetextonormal"/>
        <w:spacing w:after="0"/>
        <w:ind w:left="1410" w:hanging="1410"/>
        <w:contextualSpacing/>
        <w:rPr>
          <w:rFonts w:cs="Arial"/>
          <w:b/>
          <w:sz w:val="22"/>
          <w:szCs w:val="24"/>
        </w:rPr>
      </w:pPr>
      <w:r w:rsidRPr="00002223">
        <w:rPr>
          <w:rFonts w:cs="Arial"/>
          <w:b/>
          <w:sz w:val="22"/>
          <w:szCs w:val="24"/>
        </w:rPr>
        <w:t>PARA:</w:t>
      </w:r>
      <w:r w:rsidRPr="00002223">
        <w:rPr>
          <w:rFonts w:cs="Arial"/>
          <w:b/>
          <w:sz w:val="22"/>
          <w:szCs w:val="24"/>
        </w:rPr>
        <w:tab/>
      </w:r>
      <w:r w:rsidR="007E1C4C" w:rsidRPr="00002223">
        <w:rPr>
          <w:rFonts w:cs="Arial"/>
          <w:b/>
          <w:sz w:val="22"/>
          <w:szCs w:val="24"/>
        </w:rPr>
        <w:t>COMERCIALIZADORES MAYORISTAS, TRANSPORTADORES, DISTRIBUIDORES Y COMERCIALIZADORES MINORISTAS DE GLP Y DEMÁS INTERESADOS</w:t>
      </w:r>
    </w:p>
    <w:p w:rsidR="009E0F14" w:rsidRPr="00002223" w:rsidRDefault="009E0F14" w:rsidP="007E1C4C">
      <w:pPr>
        <w:ind w:left="1410" w:hanging="1410"/>
        <w:contextualSpacing/>
        <w:rPr>
          <w:rFonts w:ascii="Arial" w:hAnsi="Arial" w:cs="Arial"/>
          <w:b/>
          <w:sz w:val="22"/>
        </w:rPr>
      </w:pPr>
    </w:p>
    <w:p w:rsidR="009E0F14" w:rsidRPr="00002223" w:rsidRDefault="009E0F14" w:rsidP="007E1C4C">
      <w:pPr>
        <w:pStyle w:val="Sangradetextonormal"/>
        <w:spacing w:after="0"/>
        <w:ind w:left="1410" w:hanging="1410"/>
        <w:contextualSpacing/>
        <w:rPr>
          <w:rFonts w:cs="Arial"/>
          <w:b/>
          <w:sz w:val="22"/>
          <w:szCs w:val="24"/>
        </w:rPr>
      </w:pPr>
      <w:r w:rsidRPr="00002223">
        <w:rPr>
          <w:rFonts w:cs="Arial"/>
          <w:b/>
          <w:sz w:val="22"/>
          <w:szCs w:val="24"/>
        </w:rPr>
        <w:t>DE:</w:t>
      </w:r>
      <w:r w:rsidRPr="00002223">
        <w:rPr>
          <w:rFonts w:cs="Arial"/>
          <w:b/>
          <w:sz w:val="22"/>
          <w:szCs w:val="24"/>
        </w:rPr>
        <w:tab/>
        <w:t>DIRECCIÓN EJECUTIVA</w:t>
      </w:r>
    </w:p>
    <w:p w:rsidR="009E0F14" w:rsidRPr="00002223" w:rsidRDefault="009E0F14" w:rsidP="007E1C4C">
      <w:pPr>
        <w:ind w:left="1410" w:hanging="1410"/>
        <w:contextualSpacing/>
        <w:rPr>
          <w:rFonts w:ascii="Arial" w:hAnsi="Arial" w:cs="Arial"/>
          <w:b/>
          <w:sz w:val="22"/>
        </w:rPr>
      </w:pPr>
    </w:p>
    <w:p w:rsidR="009E0F14" w:rsidRPr="00002223" w:rsidRDefault="009E0F14" w:rsidP="007E1C4C">
      <w:pPr>
        <w:contextualSpacing/>
        <w:rPr>
          <w:rFonts w:ascii="Arial" w:hAnsi="Arial" w:cs="Arial"/>
          <w:sz w:val="22"/>
        </w:rPr>
      </w:pPr>
    </w:p>
    <w:p w:rsidR="009E0F14" w:rsidRPr="00002223" w:rsidRDefault="009E0F14" w:rsidP="007E1C4C">
      <w:pPr>
        <w:pStyle w:val="Sangradetextonormal"/>
        <w:spacing w:after="0"/>
        <w:ind w:left="1410" w:hanging="1410"/>
        <w:contextualSpacing/>
        <w:rPr>
          <w:rFonts w:cs="Arial"/>
          <w:b/>
          <w:sz w:val="22"/>
          <w:szCs w:val="24"/>
        </w:rPr>
      </w:pPr>
      <w:r w:rsidRPr="00002223">
        <w:rPr>
          <w:rFonts w:cs="Arial"/>
          <w:b/>
          <w:sz w:val="22"/>
          <w:szCs w:val="24"/>
        </w:rPr>
        <w:t>ASUNTO:</w:t>
      </w:r>
      <w:r w:rsidRPr="00002223">
        <w:rPr>
          <w:rFonts w:cs="Arial"/>
          <w:b/>
          <w:sz w:val="22"/>
          <w:szCs w:val="24"/>
        </w:rPr>
        <w:tab/>
      </w:r>
      <w:r w:rsidR="007E1C4C" w:rsidRPr="00002223">
        <w:rPr>
          <w:rFonts w:cs="Arial"/>
          <w:b/>
          <w:sz w:val="22"/>
          <w:szCs w:val="24"/>
        </w:rPr>
        <w:t>LISTADO DE MUNICIPIOS QUE CONFORMAN LAS ZONAS DE INFLUENCIA PARA LA OPC DE ENERO A JUNIO DE 2017</w:t>
      </w:r>
    </w:p>
    <w:p w:rsidR="009E0F14" w:rsidRPr="00002223" w:rsidRDefault="009E0F14" w:rsidP="007E1C4C">
      <w:pPr>
        <w:pStyle w:val="Textoindependiente"/>
        <w:spacing w:after="0" w:line="240" w:lineRule="auto"/>
        <w:ind w:left="1410" w:hanging="1410"/>
        <w:contextualSpacing/>
        <w:rPr>
          <w:rFonts w:cs="Arial"/>
          <w:szCs w:val="22"/>
        </w:rPr>
      </w:pPr>
    </w:p>
    <w:p w:rsidR="009E0F14" w:rsidRPr="00002223" w:rsidRDefault="009E0F14" w:rsidP="007E1C4C">
      <w:pPr>
        <w:contextualSpacing/>
        <w:rPr>
          <w:rFonts w:ascii="Arial" w:hAnsi="Arial" w:cs="Arial"/>
          <w:sz w:val="20"/>
          <w:szCs w:val="22"/>
        </w:rPr>
      </w:pPr>
    </w:p>
    <w:p w:rsidR="007E1C4C" w:rsidRPr="00002223" w:rsidRDefault="007E1C4C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  <w:r w:rsidRPr="00002223">
        <w:rPr>
          <w:rFonts w:cs="Arial"/>
          <w:szCs w:val="22"/>
        </w:rPr>
        <w:t>Mediante comunicación, de radicado CREG E-2016-013287 del 02 de diciembre de 2016, Ecopetrol informó a la CREG las cantidades de GLP que, por punto de producción, tiene disponibles para la venta en la OPC</w:t>
      </w:r>
      <w:r w:rsidR="00002223" w:rsidRPr="00002223">
        <w:rPr>
          <w:rFonts w:cs="Arial"/>
          <w:szCs w:val="22"/>
        </w:rPr>
        <w:t xml:space="preserve"> del asunto</w:t>
      </w:r>
      <w:r w:rsidRPr="00002223">
        <w:rPr>
          <w:rFonts w:cs="Arial"/>
          <w:szCs w:val="22"/>
        </w:rPr>
        <w:t>.</w:t>
      </w:r>
    </w:p>
    <w:p w:rsidR="007E1C4C" w:rsidRPr="00002223" w:rsidRDefault="007E1C4C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</w:p>
    <w:p w:rsidR="007E1C4C" w:rsidRPr="00002223" w:rsidRDefault="007E1C4C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  <w:r w:rsidRPr="00002223">
        <w:rPr>
          <w:rFonts w:cs="Arial"/>
          <w:szCs w:val="22"/>
        </w:rPr>
        <w:t>El Director Ejecutivo de la Comisión de Regulación de Energía y Gas – CREG presenta, como anexo a esta circular, el listado de municipios que conforman las zonas de influencia de las que trata el parágrafo 1 del artículo 14 de la Resolución CREG 053 de 2011, calculadas con base en la Circular CREG 048 de 2011.</w:t>
      </w:r>
    </w:p>
    <w:p w:rsidR="007E1C4C" w:rsidRPr="00002223" w:rsidRDefault="007E1C4C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</w:p>
    <w:p w:rsidR="00002223" w:rsidRPr="00002223" w:rsidRDefault="000B4A70" w:rsidP="00002223">
      <w:pPr>
        <w:pStyle w:val="Textoindependiente"/>
        <w:spacing w:after="0" w:line="240" w:lineRule="auto"/>
        <w:contextualSpacing/>
        <w:rPr>
          <w:rFonts w:cs="Arial"/>
          <w:szCs w:val="22"/>
        </w:rPr>
      </w:pPr>
      <w:r w:rsidRPr="00002223">
        <w:rPr>
          <w:rFonts w:cs="Arial"/>
          <w:szCs w:val="22"/>
        </w:rPr>
        <w:t xml:space="preserve">Se informa que </w:t>
      </w:r>
      <w:r w:rsidR="00002223" w:rsidRPr="00002223">
        <w:rPr>
          <w:rFonts w:cs="Arial"/>
          <w:szCs w:val="22"/>
        </w:rPr>
        <w:t xml:space="preserve">en adelante, </w:t>
      </w:r>
      <w:r w:rsidRPr="00002223">
        <w:rPr>
          <w:rFonts w:cs="Arial"/>
          <w:szCs w:val="22"/>
        </w:rPr>
        <w:t>Ecopetrol deberá adelantar el trámite de solicitud de zonas de influencia</w:t>
      </w:r>
      <w:r w:rsidR="00002223" w:rsidRPr="00002223">
        <w:rPr>
          <w:rFonts w:cs="Arial"/>
          <w:szCs w:val="22"/>
        </w:rPr>
        <w:t>,</w:t>
      </w:r>
      <w:r w:rsidRPr="00002223">
        <w:rPr>
          <w:rFonts w:cs="Arial"/>
          <w:szCs w:val="22"/>
        </w:rPr>
        <w:t xml:space="preserve"> remitiendo </w:t>
      </w:r>
      <w:r w:rsidR="00002223" w:rsidRPr="00002223">
        <w:rPr>
          <w:rFonts w:cs="Arial"/>
          <w:szCs w:val="22"/>
        </w:rPr>
        <w:t xml:space="preserve">a la CREG </w:t>
      </w:r>
      <w:r w:rsidRPr="00002223">
        <w:rPr>
          <w:rFonts w:cs="Arial"/>
          <w:szCs w:val="22"/>
        </w:rPr>
        <w:t xml:space="preserve">la totalidad de la información </w:t>
      </w:r>
      <w:r w:rsidR="00002223" w:rsidRPr="00002223">
        <w:rPr>
          <w:rFonts w:cs="Arial"/>
          <w:szCs w:val="22"/>
        </w:rPr>
        <w:t>que le corresponde, según el procedimiento definido mediante circular CREG 048 de 2011, con una antelación no menor a 5 días hábiles antes a la publicación de cualquier oferta pública de cantidades, sea esta inicial o adicional y sin importar el número de fuentes con disponibilidad de producto, en concordancia con lo establecido en el parágrafo 1, del artículo 14, de la Resolución CREG 053 de 2011.</w:t>
      </w:r>
    </w:p>
    <w:p w:rsidR="000B4A70" w:rsidRPr="00002223" w:rsidRDefault="000B4A70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</w:p>
    <w:p w:rsidR="009E0F14" w:rsidRPr="00002223" w:rsidRDefault="007E1C4C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  <w:r w:rsidRPr="00002223">
        <w:rPr>
          <w:rFonts w:cs="Arial"/>
          <w:szCs w:val="22"/>
        </w:rPr>
        <w:t>Para facilidad de todos los interesados, se anexa también la representación gráfica de este listado.</w:t>
      </w:r>
    </w:p>
    <w:p w:rsidR="009E0F14" w:rsidRPr="00002223" w:rsidRDefault="009E0F14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</w:p>
    <w:p w:rsidR="009E0F14" w:rsidRPr="00002223" w:rsidRDefault="009E0F14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</w:p>
    <w:p w:rsidR="009E0F14" w:rsidRPr="00002223" w:rsidRDefault="009E0F14" w:rsidP="007E1C4C">
      <w:pPr>
        <w:pStyle w:val="Textoindependiente"/>
        <w:spacing w:after="0" w:line="240" w:lineRule="auto"/>
        <w:contextualSpacing/>
        <w:rPr>
          <w:rFonts w:cs="Arial"/>
          <w:szCs w:val="22"/>
        </w:rPr>
      </w:pPr>
      <w:r w:rsidRPr="00002223">
        <w:rPr>
          <w:rFonts w:cs="Arial"/>
          <w:szCs w:val="22"/>
        </w:rPr>
        <w:t>Cordialmente,</w:t>
      </w:r>
    </w:p>
    <w:p w:rsidR="009E0F14" w:rsidRPr="00002223" w:rsidRDefault="009E0F14" w:rsidP="007E1C4C">
      <w:pPr>
        <w:contextualSpacing/>
        <w:jc w:val="center"/>
        <w:rPr>
          <w:rFonts w:ascii="Arial" w:hAnsi="Arial" w:cs="Arial"/>
          <w:sz w:val="20"/>
          <w:szCs w:val="22"/>
        </w:rPr>
      </w:pPr>
    </w:p>
    <w:p w:rsidR="009E0F14" w:rsidRPr="00002223" w:rsidRDefault="009E0F14" w:rsidP="007E1C4C">
      <w:pPr>
        <w:contextualSpacing/>
        <w:jc w:val="center"/>
        <w:rPr>
          <w:rFonts w:ascii="Arial" w:hAnsi="Arial" w:cs="Arial"/>
          <w:sz w:val="20"/>
          <w:szCs w:val="22"/>
        </w:rPr>
      </w:pPr>
    </w:p>
    <w:p w:rsidR="007E1C4C" w:rsidRPr="00002223" w:rsidRDefault="007E1C4C" w:rsidP="007E1C4C">
      <w:pPr>
        <w:contextualSpacing/>
        <w:jc w:val="center"/>
        <w:rPr>
          <w:rFonts w:ascii="Arial" w:hAnsi="Arial" w:cs="Arial"/>
          <w:sz w:val="20"/>
          <w:szCs w:val="22"/>
        </w:rPr>
      </w:pPr>
    </w:p>
    <w:p w:rsidR="009E0F14" w:rsidRPr="00002223" w:rsidRDefault="009E0F14" w:rsidP="007E1C4C">
      <w:pPr>
        <w:contextualSpacing/>
        <w:jc w:val="center"/>
        <w:rPr>
          <w:rFonts w:ascii="Arial" w:hAnsi="Arial" w:cs="Arial"/>
          <w:sz w:val="20"/>
          <w:szCs w:val="22"/>
        </w:rPr>
      </w:pPr>
    </w:p>
    <w:p w:rsidR="003C5498" w:rsidRPr="00002223" w:rsidRDefault="0009385B" w:rsidP="007E1C4C">
      <w:pPr>
        <w:pStyle w:val="Textoindependiente"/>
        <w:spacing w:after="0" w:line="240" w:lineRule="auto"/>
        <w:contextualSpacing/>
        <w:jc w:val="center"/>
        <w:rPr>
          <w:rFonts w:cs="Arial"/>
          <w:szCs w:val="22"/>
        </w:rPr>
      </w:pPr>
      <w:r w:rsidRPr="00002223">
        <w:rPr>
          <w:rFonts w:cs="Arial"/>
          <w:szCs w:val="22"/>
        </w:rPr>
        <w:t>GERMÁN CASTRO FERREIRA</w:t>
      </w:r>
    </w:p>
    <w:p w:rsidR="001149EB" w:rsidRPr="00002223" w:rsidRDefault="001149EB" w:rsidP="007E1C4C">
      <w:pPr>
        <w:pStyle w:val="Textoindependiente"/>
        <w:spacing w:after="0" w:line="240" w:lineRule="auto"/>
        <w:contextualSpacing/>
        <w:rPr>
          <w:rFonts w:cs="Arial"/>
          <w:sz w:val="22"/>
        </w:rPr>
      </w:pPr>
    </w:p>
    <w:p w:rsidR="007E1C4C" w:rsidRPr="00002223" w:rsidRDefault="007E1C4C" w:rsidP="007E1C4C">
      <w:pPr>
        <w:pStyle w:val="Textoindependiente"/>
        <w:spacing w:after="0" w:line="240" w:lineRule="auto"/>
        <w:contextualSpacing/>
        <w:rPr>
          <w:rFonts w:cs="Arial"/>
          <w:sz w:val="22"/>
        </w:rPr>
      </w:pPr>
    </w:p>
    <w:p w:rsidR="007E1C4C" w:rsidRPr="00002223" w:rsidRDefault="007E1C4C" w:rsidP="007E1C4C">
      <w:pPr>
        <w:pStyle w:val="Textoindependiente"/>
        <w:contextualSpacing/>
        <w:rPr>
          <w:rFonts w:cs="Arial"/>
          <w:sz w:val="18"/>
        </w:rPr>
      </w:pPr>
      <w:r w:rsidRPr="00002223">
        <w:rPr>
          <w:rFonts w:cs="Arial"/>
          <w:sz w:val="18"/>
        </w:rPr>
        <w:t>Anexo:</w:t>
      </w:r>
      <w:r w:rsidRPr="00002223">
        <w:rPr>
          <w:rFonts w:cs="Arial"/>
          <w:sz w:val="18"/>
        </w:rPr>
        <w:tab/>
        <w:t>Archivo “Listado zonas de influencia OPC junio 2016.xls”</w:t>
      </w:r>
    </w:p>
    <w:p w:rsidR="007E1C4C" w:rsidRPr="00002223" w:rsidRDefault="007E1C4C" w:rsidP="007E1C4C">
      <w:pPr>
        <w:pStyle w:val="Textoindependiente"/>
        <w:ind w:firstLine="720"/>
        <w:contextualSpacing/>
        <w:rPr>
          <w:rFonts w:cs="Arial"/>
          <w:sz w:val="18"/>
        </w:rPr>
      </w:pPr>
      <w:r w:rsidRPr="00002223">
        <w:rPr>
          <w:rFonts w:cs="Arial"/>
          <w:sz w:val="18"/>
        </w:rPr>
        <w:t>Mapa de Colombia con la identificación de los municipios de cada zona de influencia</w:t>
      </w:r>
    </w:p>
    <w:p w:rsidR="007E1C4C" w:rsidRPr="00002223" w:rsidRDefault="007E1C4C" w:rsidP="007E1C4C">
      <w:pPr>
        <w:pStyle w:val="Textoindependiente"/>
        <w:spacing w:after="0" w:line="240" w:lineRule="auto"/>
        <w:contextualSpacing/>
        <w:rPr>
          <w:rFonts w:cs="Arial"/>
          <w:sz w:val="22"/>
        </w:rPr>
      </w:pPr>
    </w:p>
    <w:sectPr w:rsidR="007E1C4C" w:rsidRPr="00002223" w:rsidSect="00FD48A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906" w:rsidRDefault="00E26906" w:rsidP="00D3044D">
      <w:r>
        <w:separator/>
      </w:r>
    </w:p>
  </w:endnote>
  <w:endnote w:type="continuationSeparator" w:id="0">
    <w:p w:rsidR="00E26906" w:rsidRDefault="00E26906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A70" w:rsidRDefault="000B4A70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13258F3D" wp14:editId="22F4DF18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4A70" w:rsidRDefault="000B4A70" w:rsidP="008254E5">
    <w:pPr>
      <w:pStyle w:val="Piedepgina"/>
      <w:tabs>
        <w:tab w:val="clear" w:pos="4153"/>
        <w:tab w:val="clear" w:pos="8306"/>
        <w:tab w:val="left" w:pos="5987"/>
      </w:tabs>
    </w:pPr>
  </w:p>
  <w:p w:rsidR="000B4A70" w:rsidRDefault="000B4A70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A70" w:rsidRDefault="000B4A70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4A70" w:rsidRDefault="000B4A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906" w:rsidRDefault="00E26906" w:rsidP="00D3044D">
      <w:r>
        <w:separator/>
      </w:r>
    </w:p>
  </w:footnote>
  <w:footnote w:type="continuationSeparator" w:id="0">
    <w:p w:rsidR="00E26906" w:rsidRDefault="00E26906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A70" w:rsidRDefault="000B4A70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4A70" w:rsidRDefault="000B4A70">
    <w:pPr>
      <w:pStyle w:val="Encabezado"/>
    </w:pPr>
  </w:p>
  <w:p w:rsidR="000B4A70" w:rsidRDefault="000B4A7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0B4A70" w:rsidRDefault="000B4A7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0B4A70" w:rsidRDefault="000B4A7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0B4A70" w:rsidRDefault="000B4A7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0B4A70" w:rsidRDefault="000B4A7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A70" w:rsidRDefault="000B4A70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B4A70" w:rsidRDefault="000B4A70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02223"/>
    <w:rsid w:val="000160DA"/>
    <w:rsid w:val="00073CF2"/>
    <w:rsid w:val="0009385B"/>
    <w:rsid w:val="000A7717"/>
    <w:rsid w:val="000B4A70"/>
    <w:rsid w:val="000B7EDB"/>
    <w:rsid w:val="001149EB"/>
    <w:rsid w:val="00171830"/>
    <w:rsid w:val="002A3A04"/>
    <w:rsid w:val="002E065D"/>
    <w:rsid w:val="002E5F67"/>
    <w:rsid w:val="00377098"/>
    <w:rsid w:val="003C5498"/>
    <w:rsid w:val="003E4CDE"/>
    <w:rsid w:val="003F5CD2"/>
    <w:rsid w:val="00434A80"/>
    <w:rsid w:val="00444821"/>
    <w:rsid w:val="00445C8A"/>
    <w:rsid w:val="0046232C"/>
    <w:rsid w:val="00490226"/>
    <w:rsid w:val="004F5983"/>
    <w:rsid w:val="005629A0"/>
    <w:rsid w:val="00576705"/>
    <w:rsid w:val="005921C0"/>
    <w:rsid w:val="005B503C"/>
    <w:rsid w:val="005C3844"/>
    <w:rsid w:val="005C7E87"/>
    <w:rsid w:val="005D52C4"/>
    <w:rsid w:val="006144B6"/>
    <w:rsid w:val="0064418B"/>
    <w:rsid w:val="00655302"/>
    <w:rsid w:val="00670568"/>
    <w:rsid w:val="0069035B"/>
    <w:rsid w:val="00691672"/>
    <w:rsid w:val="006A34BE"/>
    <w:rsid w:val="006B72A0"/>
    <w:rsid w:val="006F1712"/>
    <w:rsid w:val="007279A1"/>
    <w:rsid w:val="00734C9A"/>
    <w:rsid w:val="00775315"/>
    <w:rsid w:val="00791A92"/>
    <w:rsid w:val="007B6F93"/>
    <w:rsid w:val="007D4FD7"/>
    <w:rsid w:val="007E1C4C"/>
    <w:rsid w:val="00804E80"/>
    <w:rsid w:val="008254E5"/>
    <w:rsid w:val="00846E38"/>
    <w:rsid w:val="008C1CAE"/>
    <w:rsid w:val="008E1EBF"/>
    <w:rsid w:val="00922D60"/>
    <w:rsid w:val="00935BCD"/>
    <w:rsid w:val="00963B76"/>
    <w:rsid w:val="009E0F14"/>
    <w:rsid w:val="00A35E81"/>
    <w:rsid w:val="00A37F41"/>
    <w:rsid w:val="00A62DC2"/>
    <w:rsid w:val="00AB1B80"/>
    <w:rsid w:val="00AF5A1D"/>
    <w:rsid w:val="00B765B0"/>
    <w:rsid w:val="00BF5487"/>
    <w:rsid w:val="00C95520"/>
    <w:rsid w:val="00CC3B9D"/>
    <w:rsid w:val="00D3044D"/>
    <w:rsid w:val="00D40475"/>
    <w:rsid w:val="00D5357C"/>
    <w:rsid w:val="00D87F17"/>
    <w:rsid w:val="00DE6624"/>
    <w:rsid w:val="00E26906"/>
    <w:rsid w:val="00E4791A"/>
    <w:rsid w:val="00E52F65"/>
    <w:rsid w:val="00E804DD"/>
    <w:rsid w:val="00EC1EFF"/>
    <w:rsid w:val="00F25346"/>
    <w:rsid w:val="00F51041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497710AB-0519-4A54-B736-F01D20EB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1C192-8FD0-450E-97A1-AA87F9F44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1</TotalTime>
  <Pages>1</Pages>
  <Words>262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2016-12-09T15:26:00Z</dcterms:created>
  <dcterms:modified xsi:type="dcterms:W3CDTF">2016-12-09T15:26:00Z</dcterms:modified>
</cp:coreProperties>
</file>