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579" w:rsidRDefault="007D3579" w:rsidP="007D3579">
      <w:pPr>
        <w:rPr>
          <w:rFonts w:ascii="Arial" w:hAnsi="Arial" w:cs="Arial"/>
          <w:sz w:val="22"/>
          <w:szCs w:val="22"/>
          <w:lang w:val="es-MX"/>
        </w:rPr>
      </w:pPr>
    </w:p>
    <w:p w:rsidR="007D3579" w:rsidRDefault="007D3579" w:rsidP="007D3579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>Bogotá, D. C.,</w:t>
      </w:r>
      <w:r>
        <w:rPr>
          <w:rFonts w:ascii="Arial" w:hAnsi="Arial" w:cs="Arial"/>
          <w:sz w:val="22"/>
          <w:szCs w:val="22"/>
          <w:lang w:val="es-MX"/>
        </w:rPr>
        <w:t xml:space="preserve"> febrero 14 de 2019</w:t>
      </w:r>
    </w:p>
    <w:p w:rsidR="007D3579" w:rsidRPr="009E0F14" w:rsidRDefault="007D3579" w:rsidP="007D3579">
      <w:pPr>
        <w:rPr>
          <w:rFonts w:ascii="Arial" w:hAnsi="Arial" w:cs="Arial"/>
          <w:sz w:val="22"/>
          <w:szCs w:val="22"/>
          <w:lang w:val="es-MX"/>
        </w:rPr>
      </w:pPr>
    </w:p>
    <w:p w:rsidR="007D3579" w:rsidRPr="009E0F14" w:rsidRDefault="007D3579" w:rsidP="007D3579">
      <w:pPr>
        <w:rPr>
          <w:rFonts w:ascii="Arial" w:hAnsi="Arial" w:cs="Arial"/>
          <w:sz w:val="22"/>
          <w:szCs w:val="22"/>
          <w:lang w:val="es-MX"/>
        </w:rPr>
      </w:pPr>
    </w:p>
    <w:p w:rsidR="007D3579" w:rsidRPr="009E0F14" w:rsidRDefault="007D3579" w:rsidP="007D3579">
      <w:pPr>
        <w:pStyle w:val="Ttulo5"/>
        <w:spacing w:line="240" w:lineRule="auto"/>
        <w:jc w:val="center"/>
        <w:rPr>
          <w:rFonts w:ascii="Arial" w:hAnsi="Arial" w:cs="Arial"/>
          <w:b/>
          <w:bCs/>
          <w:i/>
          <w:iCs/>
          <w:spacing w:val="0"/>
          <w:kern w:val="60"/>
          <w:sz w:val="40"/>
          <w:szCs w:val="40"/>
        </w:rPr>
      </w:pPr>
      <w:r>
        <w:rPr>
          <w:rFonts w:ascii="Arial" w:hAnsi="Arial" w:cs="Arial"/>
          <w:b/>
          <w:bCs/>
          <w:i/>
          <w:iCs/>
          <w:spacing w:val="0"/>
          <w:kern w:val="60"/>
          <w:sz w:val="40"/>
          <w:szCs w:val="40"/>
        </w:rPr>
        <w:t>CIRCULAR No.0</w:t>
      </w:r>
      <w:r>
        <w:rPr>
          <w:rFonts w:ascii="Arial" w:hAnsi="Arial" w:cs="Arial"/>
          <w:b/>
          <w:bCs/>
          <w:i/>
          <w:iCs/>
          <w:spacing w:val="0"/>
          <w:kern w:val="60"/>
          <w:sz w:val="40"/>
          <w:szCs w:val="40"/>
        </w:rPr>
        <w:t>15</w:t>
      </w:r>
    </w:p>
    <w:p w:rsidR="007D3579" w:rsidRPr="009E0F14" w:rsidRDefault="007D3579" w:rsidP="007D3579">
      <w:pPr>
        <w:rPr>
          <w:rFonts w:ascii="Arial" w:hAnsi="Arial" w:cs="Arial"/>
          <w:sz w:val="22"/>
          <w:szCs w:val="22"/>
          <w:lang w:val="es-MX"/>
        </w:rPr>
      </w:pPr>
    </w:p>
    <w:p w:rsidR="007D3579" w:rsidRPr="00817775" w:rsidRDefault="007D3579" w:rsidP="007D3579">
      <w:pPr>
        <w:pStyle w:val="Sangradetextonormal"/>
        <w:spacing w:after="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817775">
        <w:rPr>
          <w:rFonts w:ascii="Arial" w:hAnsi="Arial" w:cs="Arial"/>
          <w:b/>
          <w:sz w:val="22"/>
          <w:szCs w:val="22"/>
        </w:rPr>
        <w:t xml:space="preserve">PARA: </w:t>
      </w:r>
      <w:r>
        <w:rPr>
          <w:rFonts w:ascii="Arial" w:hAnsi="Arial" w:cs="Arial"/>
          <w:b/>
          <w:sz w:val="22"/>
          <w:szCs w:val="22"/>
        </w:rPr>
        <w:tab/>
      </w:r>
      <w:r w:rsidRPr="00817775">
        <w:rPr>
          <w:rFonts w:ascii="Arial" w:hAnsi="Arial" w:cs="Arial"/>
          <w:b/>
          <w:sz w:val="22"/>
          <w:szCs w:val="22"/>
        </w:rPr>
        <w:t xml:space="preserve">EMPRESAS </w:t>
      </w:r>
      <w:r>
        <w:rPr>
          <w:rFonts w:ascii="Arial" w:hAnsi="Arial" w:cs="Arial"/>
          <w:b/>
          <w:sz w:val="22"/>
          <w:szCs w:val="22"/>
        </w:rPr>
        <w:t>PRODUCTORES, TRANSPORTADORES, DISTRIBUIDORES Y COMERCIALIZADORES DE GAS NATURAL</w:t>
      </w:r>
      <w:r w:rsidRPr="00817775">
        <w:rPr>
          <w:rFonts w:ascii="Arial" w:hAnsi="Arial" w:cs="Arial"/>
          <w:b/>
          <w:sz w:val="22"/>
          <w:szCs w:val="22"/>
        </w:rPr>
        <w:t xml:space="preserve"> Y TERCEROS INTERESADOS</w:t>
      </w:r>
      <w:r w:rsidRPr="00817775">
        <w:rPr>
          <w:rFonts w:ascii="Arial" w:hAnsi="Arial" w:cs="Arial"/>
          <w:b/>
          <w:sz w:val="22"/>
          <w:szCs w:val="22"/>
        </w:rPr>
        <w:tab/>
      </w:r>
    </w:p>
    <w:p w:rsidR="007D3579" w:rsidRDefault="007D3579" w:rsidP="007D3579">
      <w:pPr>
        <w:pStyle w:val="Sangradetextonormal"/>
        <w:spacing w:after="0"/>
        <w:ind w:left="1410" w:hanging="1410"/>
        <w:jc w:val="both"/>
        <w:rPr>
          <w:rFonts w:ascii="Arial" w:hAnsi="Arial" w:cs="Arial"/>
          <w:b/>
          <w:sz w:val="22"/>
          <w:szCs w:val="22"/>
        </w:rPr>
      </w:pPr>
    </w:p>
    <w:p w:rsidR="007D3579" w:rsidRPr="00817775" w:rsidRDefault="007D3579" w:rsidP="007D3579">
      <w:pPr>
        <w:pStyle w:val="Sangradetextonormal"/>
        <w:spacing w:after="0"/>
        <w:ind w:left="1410" w:hanging="1410"/>
        <w:jc w:val="both"/>
        <w:rPr>
          <w:rFonts w:ascii="Arial" w:hAnsi="Arial" w:cs="Arial"/>
          <w:b/>
          <w:sz w:val="22"/>
          <w:szCs w:val="22"/>
        </w:rPr>
      </w:pPr>
      <w:r w:rsidRPr="00817775">
        <w:rPr>
          <w:rFonts w:ascii="Arial" w:hAnsi="Arial" w:cs="Arial"/>
          <w:b/>
          <w:sz w:val="22"/>
          <w:szCs w:val="22"/>
        </w:rPr>
        <w:t xml:space="preserve">DE: </w:t>
      </w:r>
      <w:r>
        <w:rPr>
          <w:rFonts w:ascii="Arial" w:hAnsi="Arial" w:cs="Arial"/>
          <w:b/>
          <w:sz w:val="22"/>
          <w:szCs w:val="22"/>
        </w:rPr>
        <w:tab/>
      </w:r>
      <w:r w:rsidRPr="00817775">
        <w:rPr>
          <w:rFonts w:ascii="Arial" w:hAnsi="Arial" w:cs="Arial"/>
          <w:b/>
          <w:sz w:val="22"/>
          <w:szCs w:val="22"/>
        </w:rPr>
        <w:t>DIRECCIÓN EJECUTIVA</w:t>
      </w:r>
    </w:p>
    <w:p w:rsidR="007D3579" w:rsidRPr="00817775" w:rsidRDefault="007D3579" w:rsidP="007D3579">
      <w:pPr>
        <w:ind w:left="1410" w:hanging="1410"/>
        <w:rPr>
          <w:rFonts w:ascii="Arial" w:hAnsi="Arial" w:cs="Arial"/>
          <w:b/>
          <w:sz w:val="22"/>
          <w:szCs w:val="22"/>
        </w:rPr>
      </w:pPr>
    </w:p>
    <w:p w:rsidR="007D3579" w:rsidRDefault="007D3579" w:rsidP="007D3579">
      <w:pPr>
        <w:pStyle w:val="Sangradetextonormal"/>
        <w:spacing w:after="0"/>
        <w:ind w:left="1418" w:hanging="1418"/>
        <w:jc w:val="both"/>
        <w:rPr>
          <w:rFonts w:ascii="Arial" w:hAnsi="Arial" w:cs="Arial"/>
          <w:b/>
          <w:sz w:val="22"/>
          <w:szCs w:val="22"/>
        </w:rPr>
      </w:pPr>
      <w:r w:rsidRPr="00817775">
        <w:rPr>
          <w:rFonts w:ascii="Arial" w:hAnsi="Arial" w:cs="Arial"/>
          <w:b/>
          <w:sz w:val="22"/>
          <w:szCs w:val="22"/>
        </w:rPr>
        <w:t xml:space="preserve">ASUNTO: </w:t>
      </w:r>
      <w:r>
        <w:rPr>
          <w:rFonts w:ascii="Arial" w:hAnsi="Arial" w:cs="Arial"/>
          <w:b/>
          <w:sz w:val="22"/>
          <w:szCs w:val="22"/>
        </w:rPr>
        <w:tab/>
        <w:t xml:space="preserve">TALLER ALCANCE DE LOS SERVICIOS A CARGO </w:t>
      </w:r>
      <w:r>
        <w:rPr>
          <w:rFonts w:ascii="Arial" w:hAnsi="Arial" w:cs="Arial"/>
          <w:b/>
          <w:sz w:val="22"/>
          <w:szCs w:val="22"/>
        </w:rPr>
        <w:t>DEL GESTOR</w:t>
      </w:r>
      <w:r>
        <w:rPr>
          <w:rFonts w:ascii="Arial" w:hAnsi="Arial" w:cs="Arial"/>
          <w:b/>
          <w:sz w:val="22"/>
          <w:szCs w:val="22"/>
        </w:rPr>
        <w:t xml:space="preserve"> DEL MERCADO DE GAS NATURAL </w:t>
      </w:r>
    </w:p>
    <w:p w:rsidR="007D3579" w:rsidRPr="00817775" w:rsidRDefault="007D3579" w:rsidP="007D3579">
      <w:pPr>
        <w:pStyle w:val="Sangradetextonormal"/>
        <w:spacing w:after="0"/>
        <w:ind w:left="1418" w:hanging="1418"/>
        <w:jc w:val="both"/>
        <w:rPr>
          <w:rFonts w:ascii="Arial" w:hAnsi="Arial" w:cs="Arial"/>
          <w:b/>
          <w:sz w:val="22"/>
          <w:szCs w:val="22"/>
        </w:rPr>
      </w:pPr>
    </w:p>
    <w:p w:rsidR="007D3579" w:rsidRPr="00817775" w:rsidRDefault="007D3579" w:rsidP="007D3579">
      <w:pPr>
        <w:rPr>
          <w:rFonts w:ascii="Arial" w:hAnsi="Arial" w:cs="Arial"/>
          <w:sz w:val="22"/>
          <w:szCs w:val="22"/>
        </w:rPr>
      </w:pPr>
    </w:p>
    <w:p w:rsidR="007D3579" w:rsidRDefault="007D3579" w:rsidP="007D3579">
      <w:pPr>
        <w:pStyle w:val="Textoindependiente"/>
        <w:spacing w:after="0" w:line="240" w:lineRule="auto"/>
        <w:rPr>
          <w:rFonts w:cs="Arial"/>
          <w:spacing w:val="0"/>
          <w:sz w:val="22"/>
          <w:szCs w:val="22"/>
          <w:shd w:val="clear" w:color="auto" w:fill="FFFFFF"/>
        </w:rPr>
      </w:pPr>
      <w:r w:rsidRPr="00817775">
        <w:rPr>
          <w:rFonts w:cs="Arial"/>
          <w:spacing w:val="0"/>
          <w:sz w:val="22"/>
          <w:szCs w:val="22"/>
          <w:shd w:val="clear" w:color="auto" w:fill="FFFFFF"/>
        </w:rPr>
        <w:t>La Comisión de Regulación de Energía y Gas</w:t>
      </w:r>
      <w:r>
        <w:rPr>
          <w:rFonts w:cs="Arial"/>
          <w:spacing w:val="0"/>
          <w:sz w:val="22"/>
          <w:szCs w:val="22"/>
          <w:shd w:val="clear" w:color="auto" w:fill="FFFFFF"/>
        </w:rPr>
        <w:t>,</w:t>
      </w:r>
      <w:r w:rsidRPr="00817775">
        <w:rPr>
          <w:rFonts w:cs="Arial"/>
          <w:spacing w:val="0"/>
          <w:sz w:val="22"/>
          <w:szCs w:val="22"/>
          <w:shd w:val="clear" w:color="auto" w:fill="FFFFFF"/>
        </w:rPr>
        <w:t xml:space="preserve"> CREG</w:t>
      </w:r>
      <w:r>
        <w:rPr>
          <w:rFonts w:cs="Arial"/>
          <w:spacing w:val="0"/>
          <w:sz w:val="22"/>
          <w:szCs w:val="22"/>
          <w:shd w:val="clear" w:color="auto" w:fill="FFFFFF"/>
        </w:rPr>
        <w:t>,</w:t>
      </w:r>
      <w:r w:rsidRPr="00817775">
        <w:rPr>
          <w:rFonts w:cs="Arial"/>
          <w:spacing w:val="0"/>
          <w:sz w:val="22"/>
          <w:szCs w:val="22"/>
          <w:shd w:val="clear" w:color="auto" w:fill="FFFFFF"/>
        </w:rPr>
        <w:t xml:space="preserve"> </w:t>
      </w:r>
      <w:r>
        <w:rPr>
          <w:rFonts w:cs="Arial"/>
          <w:spacing w:val="0"/>
          <w:sz w:val="22"/>
          <w:szCs w:val="22"/>
          <w:shd w:val="clear" w:color="auto" w:fill="FFFFFF"/>
        </w:rPr>
        <w:t>por medio de la Resolución CREG 022 de 2019 puso a consideración la propuesta “Por la cual se determina el alcance de los servicios a ser prestados por el Gestor del Mercado de Gas Natural”.</w:t>
      </w:r>
    </w:p>
    <w:p w:rsidR="007D3579" w:rsidRDefault="007D3579" w:rsidP="007D3579">
      <w:pPr>
        <w:pStyle w:val="Textoindependiente"/>
        <w:spacing w:after="0" w:line="240" w:lineRule="auto"/>
        <w:rPr>
          <w:rFonts w:cs="Arial"/>
          <w:spacing w:val="0"/>
          <w:sz w:val="22"/>
          <w:szCs w:val="22"/>
          <w:shd w:val="clear" w:color="auto" w:fill="FFFFFF"/>
        </w:rPr>
      </w:pPr>
    </w:p>
    <w:p w:rsidR="007D3579" w:rsidRDefault="007D3579" w:rsidP="007D3579">
      <w:pPr>
        <w:pStyle w:val="Textoindependiente"/>
        <w:spacing w:after="0" w:line="240" w:lineRule="auto"/>
        <w:rPr>
          <w:rFonts w:cs="Arial"/>
          <w:spacing w:val="0"/>
          <w:sz w:val="22"/>
          <w:szCs w:val="22"/>
        </w:rPr>
      </w:pPr>
      <w:r>
        <w:rPr>
          <w:rFonts w:cs="Arial"/>
          <w:spacing w:val="0"/>
          <w:sz w:val="22"/>
          <w:szCs w:val="22"/>
        </w:rPr>
        <w:t>E</w:t>
      </w:r>
      <w:r w:rsidRPr="00373219">
        <w:rPr>
          <w:rFonts w:cs="Arial"/>
          <w:spacing w:val="0"/>
          <w:sz w:val="22"/>
          <w:szCs w:val="22"/>
        </w:rPr>
        <w:t xml:space="preserve">l taller </w:t>
      </w:r>
      <w:r>
        <w:rPr>
          <w:rFonts w:cs="Arial"/>
          <w:spacing w:val="0"/>
          <w:sz w:val="22"/>
          <w:szCs w:val="22"/>
        </w:rPr>
        <w:t xml:space="preserve">se realizará en las oficinas de la CREG </w:t>
      </w:r>
      <w:r w:rsidRPr="00373219">
        <w:rPr>
          <w:rFonts w:cs="Arial"/>
          <w:spacing w:val="0"/>
          <w:sz w:val="22"/>
          <w:szCs w:val="22"/>
          <w:lang w:val="es-ES_tradnl"/>
        </w:rPr>
        <w:t xml:space="preserve">Av. Calle 116 No. 7-15 Edificio Cusezar </w:t>
      </w:r>
      <w:proofErr w:type="spellStart"/>
      <w:r w:rsidRPr="00373219">
        <w:rPr>
          <w:rFonts w:cs="Arial"/>
          <w:spacing w:val="0"/>
          <w:sz w:val="22"/>
          <w:szCs w:val="22"/>
          <w:lang w:val="es-ES_tradnl"/>
        </w:rPr>
        <w:t>Int</w:t>
      </w:r>
      <w:proofErr w:type="spellEnd"/>
      <w:r w:rsidRPr="00373219">
        <w:rPr>
          <w:rFonts w:cs="Arial"/>
          <w:spacing w:val="0"/>
          <w:sz w:val="22"/>
          <w:szCs w:val="22"/>
          <w:lang w:val="es-ES_tradnl"/>
        </w:rPr>
        <w:t>. 2 Oficina 901</w:t>
      </w:r>
      <w:r>
        <w:rPr>
          <w:rFonts w:cs="Arial"/>
          <w:spacing w:val="0"/>
          <w:sz w:val="22"/>
          <w:szCs w:val="22"/>
          <w:lang w:val="es-ES_tradnl"/>
        </w:rPr>
        <w:t>,</w:t>
      </w:r>
      <w:r w:rsidRPr="00373219">
        <w:rPr>
          <w:rFonts w:cs="Arial"/>
          <w:spacing w:val="0"/>
          <w:sz w:val="22"/>
          <w:szCs w:val="22"/>
        </w:rPr>
        <w:t xml:space="preserve"> </w:t>
      </w:r>
      <w:r>
        <w:rPr>
          <w:rFonts w:cs="Arial"/>
          <w:spacing w:val="0"/>
          <w:sz w:val="22"/>
          <w:szCs w:val="22"/>
        </w:rPr>
        <w:t xml:space="preserve">también se podrá asistir </w:t>
      </w:r>
      <w:r w:rsidRPr="00373219">
        <w:rPr>
          <w:rFonts w:cs="Arial"/>
          <w:spacing w:val="0"/>
          <w:sz w:val="22"/>
          <w:szCs w:val="22"/>
        </w:rPr>
        <w:t xml:space="preserve">vía streaming el </w:t>
      </w:r>
      <w:r>
        <w:rPr>
          <w:rFonts w:cs="Arial"/>
          <w:spacing w:val="0"/>
          <w:sz w:val="22"/>
          <w:szCs w:val="22"/>
        </w:rPr>
        <w:t>19</w:t>
      </w:r>
      <w:r w:rsidRPr="00373219">
        <w:rPr>
          <w:rFonts w:cs="Arial"/>
          <w:spacing w:val="0"/>
          <w:sz w:val="22"/>
          <w:szCs w:val="22"/>
        </w:rPr>
        <w:t xml:space="preserve"> de </w:t>
      </w:r>
      <w:r>
        <w:rPr>
          <w:rFonts w:cs="Arial"/>
          <w:spacing w:val="0"/>
          <w:sz w:val="22"/>
          <w:szCs w:val="22"/>
        </w:rPr>
        <w:t>febrero de 2019 de 08:00 AM a 10:00 A.</w:t>
      </w:r>
      <w:r w:rsidRPr="00373219">
        <w:rPr>
          <w:rFonts w:cs="Arial"/>
          <w:spacing w:val="0"/>
          <w:sz w:val="22"/>
          <w:szCs w:val="22"/>
        </w:rPr>
        <w:t>M.</w:t>
      </w:r>
    </w:p>
    <w:p w:rsidR="007D3579" w:rsidRPr="00373219" w:rsidRDefault="007D3579" w:rsidP="007D3579">
      <w:pPr>
        <w:pStyle w:val="Textoindependiente"/>
        <w:spacing w:after="0" w:line="240" w:lineRule="auto"/>
        <w:rPr>
          <w:rFonts w:cs="Arial"/>
          <w:spacing w:val="0"/>
          <w:sz w:val="22"/>
          <w:szCs w:val="22"/>
        </w:rPr>
      </w:pPr>
    </w:p>
    <w:p w:rsidR="007D3579" w:rsidRDefault="007D3579" w:rsidP="007D3579">
      <w:pPr>
        <w:pStyle w:val="Textoindependiente"/>
        <w:spacing w:after="0" w:line="240" w:lineRule="auto"/>
        <w:rPr>
          <w:rFonts w:cs="Arial"/>
          <w:spacing w:val="0"/>
          <w:sz w:val="22"/>
          <w:szCs w:val="22"/>
          <w:shd w:val="clear" w:color="auto" w:fill="FFFFFF"/>
        </w:rPr>
      </w:pPr>
      <w:r w:rsidRPr="00373219">
        <w:rPr>
          <w:rFonts w:cs="Arial"/>
          <w:spacing w:val="0"/>
          <w:sz w:val="22"/>
          <w:szCs w:val="22"/>
          <w:shd w:val="clear" w:color="auto" w:fill="FFFFFF"/>
        </w:rPr>
        <w:t>Dicho taller tendrá los siguientes temas de interés:</w:t>
      </w:r>
    </w:p>
    <w:p w:rsidR="00213F00" w:rsidRDefault="00213F00" w:rsidP="007D3579">
      <w:pPr>
        <w:pStyle w:val="Textoindependiente"/>
        <w:spacing w:after="0" w:line="240" w:lineRule="auto"/>
        <w:rPr>
          <w:rFonts w:cs="Arial"/>
          <w:spacing w:val="0"/>
          <w:sz w:val="22"/>
          <w:szCs w:val="22"/>
          <w:shd w:val="clear" w:color="auto" w:fill="FFFFFF"/>
        </w:rPr>
      </w:pPr>
      <w:bookmarkStart w:id="0" w:name="_GoBack"/>
      <w:bookmarkEnd w:id="0"/>
    </w:p>
    <w:p w:rsidR="007D3579" w:rsidRDefault="007D3579" w:rsidP="007D3579">
      <w:pPr>
        <w:pStyle w:val="Textoindependiente"/>
        <w:numPr>
          <w:ilvl w:val="0"/>
          <w:numId w:val="32"/>
        </w:numPr>
        <w:spacing w:after="0" w:line="240" w:lineRule="auto"/>
        <w:rPr>
          <w:rFonts w:cs="Arial"/>
          <w:spacing w:val="0"/>
          <w:sz w:val="22"/>
          <w:szCs w:val="22"/>
          <w:shd w:val="clear" w:color="auto" w:fill="FFFFFF"/>
        </w:rPr>
      </w:pPr>
      <w:r>
        <w:rPr>
          <w:rFonts w:cs="Arial"/>
          <w:spacing w:val="0"/>
          <w:sz w:val="22"/>
          <w:szCs w:val="22"/>
          <w:shd w:val="clear" w:color="auto" w:fill="FFFFFF"/>
        </w:rPr>
        <w:t xml:space="preserve">Servicios a cargo del Gestor del Mercado de Gas Natural </w:t>
      </w:r>
    </w:p>
    <w:p w:rsidR="007D3579" w:rsidRDefault="007D3579" w:rsidP="007D3579">
      <w:pPr>
        <w:pStyle w:val="Textoindependiente"/>
        <w:numPr>
          <w:ilvl w:val="0"/>
          <w:numId w:val="32"/>
        </w:numPr>
        <w:spacing w:after="0" w:line="240" w:lineRule="auto"/>
        <w:rPr>
          <w:rFonts w:cs="Arial"/>
          <w:spacing w:val="0"/>
          <w:sz w:val="22"/>
          <w:szCs w:val="22"/>
          <w:shd w:val="clear" w:color="auto" w:fill="FFFFFF"/>
        </w:rPr>
      </w:pPr>
      <w:r>
        <w:rPr>
          <w:rFonts w:cs="Arial"/>
          <w:spacing w:val="0"/>
          <w:sz w:val="22"/>
          <w:szCs w:val="22"/>
          <w:shd w:val="clear" w:color="auto" w:fill="FFFFFF"/>
        </w:rPr>
        <w:t>Alcance de los Servicios del Gestor del Mercado de Gas Natural.</w:t>
      </w:r>
    </w:p>
    <w:p w:rsidR="007D3579" w:rsidRDefault="007D3579" w:rsidP="007D3579">
      <w:pPr>
        <w:pStyle w:val="Textoindependiente"/>
        <w:ind w:left="720"/>
        <w:rPr>
          <w:rFonts w:cs="Arial"/>
          <w:spacing w:val="0"/>
          <w:sz w:val="22"/>
          <w:szCs w:val="22"/>
          <w:shd w:val="clear" w:color="auto" w:fill="FFFFFF"/>
        </w:rPr>
      </w:pPr>
    </w:p>
    <w:p w:rsidR="007D3579" w:rsidRDefault="007D3579" w:rsidP="007D3579">
      <w:pPr>
        <w:pStyle w:val="Textoindependiente"/>
        <w:spacing w:after="0" w:line="240" w:lineRule="auto"/>
        <w:rPr>
          <w:rFonts w:cs="Arial"/>
          <w:vanish/>
          <w:spacing w:val="0"/>
          <w:sz w:val="22"/>
          <w:szCs w:val="22"/>
          <w:shd w:val="clear" w:color="auto" w:fill="FFFFFF"/>
        </w:rPr>
      </w:pPr>
    </w:p>
    <w:p w:rsidR="007D3579" w:rsidRDefault="007D3579" w:rsidP="007D3579">
      <w:pPr>
        <w:pStyle w:val="Textoindependiente"/>
        <w:spacing w:after="0" w:line="240" w:lineRule="auto"/>
        <w:rPr>
          <w:rFonts w:cs="Arial"/>
          <w:spacing w:val="0"/>
          <w:sz w:val="22"/>
          <w:szCs w:val="22"/>
          <w:shd w:val="clear" w:color="auto" w:fill="FFFFFF"/>
        </w:rPr>
      </w:pPr>
      <w:r w:rsidRPr="00C433FC">
        <w:rPr>
          <w:rFonts w:cs="Arial"/>
          <w:spacing w:val="0"/>
          <w:sz w:val="22"/>
          <w:szCs w:val="22"/>
          <w:shd w:val="clear" w:color="auto" w:fill="FFFFFF"/>
        </w:rPr>
        <w:t xml:space="preserve">Las personas interesadas en asistir al taller deberán registrarse a través del aplicativo de calendario de eventos del portal de la Comisión (www.creg.gov.co). Allí en la parte derecha hay una imagen del almanaque y están los datos del taller, al dar clic en la fecha, se desplegará un formulario que deben diligenciar para quedar inscritos automáticamente. </w:t>
      </w:r>
    </w:p>
    <w:p w:rsidR="007D3579" w:rsidRDefault="007D3579" w:rsidP="007D3579">
      <w:pPr>
        <w:pStyle w:val="Textoindependiente"/>
        <w:spacing w:after="0" w:line="240" w:lineRule="auto"/>
        <w:rPr>
          <w:rFonts w:cs="Arial"/>
          <w:spacing w:val="0"/>
          <w:sz w:val="22"/>
          <w:szCs w:val="22"/>
          <w:shd w:val="clear" w:color="auto" w:fill="FFFFFF"/>
        </w:rPr>
      </w:pPr>
    </w:p>
    <w:p w:rsidR="007D3579" w:rsidRDefault="007D3579" w:rsidP="007D3579">
      <w:pPr>
        <w:pStyle w:val="Textoindependiente"/>
        <w:spacing w:after="0" w:line="240" w:lineRule="auto"/>
        <w:rPr>
          <w:rFonts w:cs="Arial"/>
          <w:spacing w:val="0"/>
          <w:sz w:val="22"/>
          <w:szCs w:val="22"/>
          <w:shd w:val="clear" w:color="auto" w:fill="FFFFFF"/>
        </w:rPr>
      </w:pPr>
      <w:r>
        <w:rPr>
          <w:rFonts w:cs="Arial"/>
          <w:spacing w:val="0"/>
          <w:sz w:val="22"/>
          <w:szCs w:val="22"/>
          <w:shd w:val="clear" w:color="auto" w:fill="FFFFFF"/>
        </w:rPr>
        <w:t>S</w:t>
      </w:r>
      <w:r w:rsidRPr="00B9153B">
        <w:rPr>
          <w:rFonts w:cs="Arial"/>
          <w:spacing w:val="0"/>
          <w:sz w:val="22"/>
          <w:szCs w:val="22"/>
          <w:shd w:val="clear" w:color="auto" w:fill="FFFFFF"/>
        </w:rPr>
        <w:t>i tiene dudas con respecto al proceso</w:t>
      </w:r>
      <w:r>
        <w:rPr>
          <w:rFonts w:cs="Arial"/>
          <w:spacing w:val="0"/>
          <w:sz w:val="22"/>
          <w:szCs w:val="22"/>
          <w:shd w:val="clear" w:color="auto" w:fill="FFFFFF"/>
        </w:rPr>
        <w:t xml:space="preserve"> de</w:t>
      </w:r>
      <w:r w:rsidRPr="00B9153B">
        <w:rPr>
          <w:rFonts w:cs="Arial"/>
          <w:spacing w:val="0"/>
          <w:sz w:val="22"/>
          <w:szCs w:val="22"/>
          <w:shd w:val="clear" w:color="auto" w:fill="FFFFFF"/>
        </w:rPr>
        <w:t xml:space="preserve"> </w:t>
      </w:r>
      <w:r>
        <w:rPr>
          <w:rFonts w:cs="Arial"/>
          <w:spacing w:val="0"/>
          <w:sz w:val="22"/>
          <w:szCs w:val="22"/>
          <w:shd w:val="clear" w:color="auto" w:fill="FFFFFF"/>
        </w:rPr>
        <w:t xml:space="preserve">inscripción </w:t>
      </w:r>
      <w:r w:rsidRPr="00B9153B">
        <w:rPr>
          <w:rFonts w:cs="Arial"/>
          <w:spacing w:val="0"/>
          <w:sz w:val="22"/>
          <w:szCs w:val="22"/>
          <w:shd w:val="clear" w:color="auto" w:fill="FFFFFF"/>
        </w:rPr>
        <w:t xml:space="preserve">puede escribir al correo comunicaciones@creg.gov.co o llamar al (1) 6032020 </w:t>
      </w:r>
      <w:proofErr w:type="spellStart"/>
      <w:r w:rsidRPr="00B9153B">
        <w:rPr>
          <w:rFonts w:cs="Arial"/>
          <w:spacing w:val="0"/>
          <w:sz w:val="22"/>
          <w:szCs w:val="22"/>
          <w:shd w:val="clear" w:color="auto" w:fill="FFFFFF"/>
        </w:rPr>
        <w:t>Exts</w:t>
      </w:r>
      <w:proofErr w:type="spellEnd"/>
      <w:r w:rsidRPr="00B9153B">
        <w:rPr>
          <w:rFonts w:cs="Arial"/>
          <w:spacing w:val="0"/>
          <w:sz w:val="22"/>
          <w:szCs w:val="22"/>
          <w:shd w:val="clear" w:color="auto" w:fill="FFFFFF"/>
        </w:rPr>
        <w:t>. 173/176</w:t>
      </w:r>
      <w:r>
        <w:rPr>
          <w:rFonts w:cs="Arial"/>
          <w:spacing w:val="0"/>
          <w:sz w:val="22"/>
          <w:szCs w:val="22"/>
          <w:shd w:val="clear" w:color="auto" w:fill="FFFFFF"/>
        </w:rPr>
        <w:t xml:space="preserve">. </w:t>
      </w:r>
    </w:p>
    <w:p w:rsidR="007D3579" w:rsidRPr="00817775" w:rsidRDefault="007D3579" w:rsidP="007D3579">
      <w:pPr>
        <w:pStyle w:val="Textoindependiente"/>
        <w:spacing w:after="0" w:line="240" w:lineRule="auto"/>
        <w:rPr>
          <w:rFonts w:cs="Arial"/>
          <w:spacing w:val="0"/>
          <w:sz w:val="22"/>
          <w:szCs w:val="22"/>
          <w:shd w:val="clear" w:color="auto" w:fill="FFFFFF"/>
        </w:rPr>
      </w:pPr>
    </w:p>
    <w:p w:rsidR="007D3579" w:rsidRPr="00817775" w:rsidRDefault="007D3579" w:rsidP="007D3579">
      <w:pPr>
        <w:pStyle w:val="Textoindependiente"/>
        <w:spacing w:after="0" w:line="240" w:lineRule="auto"/>
        <w:rPr>
          <w:rFonts w:cs="Arial"/>
          <w:spacing w:val="0"/>
          <w:sz w:val="22"/>
          <w:szCs w:val="22"/>
          <w:shd w:val="clear" w:color="auto" w:fill="FFFFFF"/>
        </w:rPr>
      </w:pPr>
      <w:r w:rsidRPr="00817775">
        <w:rPr>
          <w:rFonts w:cs="Arial"/>
          <w:spacing w:val="0"/>
          <w:sz w:val="22"/>
          <w:szCs w:val="22"/>
          <w:shd w:val="clear" w:color="auto" w:fill="FFFFFF"/>
        </w:rPr>
        <w:t>Cordialmente,</w:t>
      </w:r>
    </w:p>
    <w:p w:rsidR="007D3579" w:rsidRPr="00817775" w:rsidRDefault="007D3579" w:rsidP="007D3579">
      <w:pPr>
        <w:jc w:val="center"/>
        <w:rPr>
          <w:rFonts w:ascii="Arial" w:eastAsia="Times New Roman" w:hAnsi="Arial" w:cs="Arial"/>
          <w:sz w:val="22"/>
          <w:szCs w:val="22"/>
          <w:shd w:val="clear" w:color="auto" w:fill="FFFFFF"/>
          <w:lang w:val="es-CO"/>
        </w:rPr>
      </w:pPr>
    </w:p>
    <w:p w:rsidR="007D3579" w:rsidRDefault="007D3579" w:rsidP="007D3579">
      <w:pPr>
        <w:pStyle w:val="Textoindependiente"/>
        <w:spacing w:after="0" w:line="240" w:lineRule="auto"/>
        <w:jc w:val="center"/>
        <w:rPr>
          <w:rFonts w:cs="Arial"/>
          <w:spacing w:val="0"/>
          <w:sz w:val="22"/>
          <w:szCs w:val="22"/>
        </w:rPr>
      </w:pPr>
    </w:p>
    <w:p w:rsidR="007D3579" w:rsidRDefault="007D3579" w:rsidP="007D3579">
      <w:pPr>
        <w:pStyle w:val="Textoindependiente"/>
        <w:spacing w:after="0" w:line="240" w:lineRule="auto"/>
        <w:jc w:val="center"/>
        <w:rPr>
          <w:rFonts w:cs="Arial"/>
          <w:spacing w:val="0"/>
          <w:sz w:val="22"/>
          <w:szCs w:val="22"/>
        </w:rPr>
      </w:pPr>
    </w:p>
    <w:p w:rsidR="007D3579" w:rsidRDefault="007D3579" w:rsidP="007D3579">
      <w:pPr>
        <w:pStyle w:val="Textoindependiente"/>
        <w:spacing w:after="0" w:line="240" w:lineRule="auto"/>
        <w:jc w:val="center"/>
        <w:rPr>
          <w:rFonts w:cs="Arial"/>
          <w:spacing w:val="0"/>
          <w:sz w:val="22"/>
          <w:szCs w:val="22"/>
        </w:rPr>
      </w:pPr>
    </w:p>
    <w:p w:rsidR="007D3579" w:rsidRDefault="007D3579" w:rsidP="007D3579">
      <w:pPr>
        <w:pStyle w:val="Textoindependiente"/>
        <w:spacing w:after="0" w:line="240" w:lineRule="auto"/>
        <w:jc w:val="center"/>
        <w:rPr>
          <w:rFonts w:cs="Arial"/>
          <w:spacing w:val="0"/>
          <w:sz w:val="22"/>
          <w:szCs w:val="22"/>
        </w:rPr>
      </w:pPr>
      <w:r>
        <w:rPr>
          <w:rFonts w:cs="Arial"/>
          <w:spacing w:val="0"/>
          <w:sz w:val="22"/>
          <w:szCs w:val="22"/>
        </w:rPr>
        <w:t>CHRISTIAN JARAMILLO HERRERA</w:t>
      </w:r>
    </w:p>
    <w:p w:rsidR="00E242E6" w:rsidRPr="007D3579" w:rsidRDefault="00E242E6" w:rsidP="007D3579"/>
    <w:sectPr w:rsidR="00E242E6" w:rsidRPr="007D3579" w:rsidSect="00346F5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560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EC3" w:rsidRDefault="00204EC3" w:rsidP="00D3044D">
      <w:r>
        <w:separator/>
      </w:r>
    </w:p>
  </w:endnote>
  <w:endnote w:type="continuationSeparator" w:id="0">
    <w:p w:rsidR="00204EC3" w:rsidRDefault="00204EC3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64418B" w:rsidRDefault="00191D1E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92032" behindDoc="1" locked="0" layoutInCell="1" allowOverlap="1" wp14:anchorId="7F48D1B6" wp14:editId="27A228AE">
              <wp:simplePos x="0" y="0"/>
              <wp:positionH relativeFrom="page">
                <wp:align>center</wp:align>
              </wp:positionH>
              <wp:positionV relativeFrom="paragraph">
                <wp:posOffset>11430</wp:posOffset>
              </wp:positionV>
              <wp:extent cx="2591492" cy="561340"/>
              <wp:effectExtent l="0" t="0" r="0" b="0"/>
              <wp:wrapNone/>
              <wp:docPr id="14" name="Grupo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1492" cy="561340"/>
                        <a:chOff x="0" y="0"/>
                        <a:chExt cx="2591492" cy="561340"/>
                      </a:xfrm>
                    </wpg:grpSpPr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020"/>
                        <a:stretch/>
                      </pic:blipFill>
                      <pic:spPr bwMode="auto">
                        <a:xfrm>
                          <a:off x="750627" y="0"/>
                          <a:ext cx="1840865" cy="561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0973"/>
                        <a:stretch/>
                      </pic:blipFill>
                      <pic:spPr bwMode="auto">
                        <a:xfrm>
                          <a:off x="0" y="13647"/>
                          <a:ext cx="800100" cy="53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8EF67A" id="Grupo 14" o:spid="_x0000_s1026" style="position:absolute;margin-left:0;margin-top:.9pt;width:204.05pt;height:44.2pt;z-index:-251624448;mso-position-horizontal:center;mso-position-horizontal-relative:page" coordsize="25914,561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Y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CWAAAAAQACAJYAAAABAAI4QklNBCYAAAAAAA4AAAAAAAAAAAAAP4A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cAAAAGAAAAAAAAAAAA&#10;AAB7AAAC0AAAAAkAUABBAFQAQQAgAEMAUgBFAEcAAAABAAAAAAAAAAAAAAAAAAAAAAAAAAEAAAAA&#10;AAAAAAAAAtAAAAB7AAAAAAAAAAAAAAAAAAAAAAEAAAAAAAAAAAAAAAAAAAAAAAAAEAAAAAEAAAAA&#10;AABudWxsAAAAAgAAAAZib3VuZHNPYmpjAAAAAQAAAAAAAFJjdDEAAAAEAAAAAFRvcCBsb25nAAAA&#10;AAAAAABMZWZ0bG9uZwAAAAAAAAAAQnRvbWxvbmcAAAB7AAAAAFJnaHRsb25nAAAC0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ewAAAABSZ2h0bG9uZwAAAt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AuVAAAAAQAAAKAAAAAbAAAB4AAAMqAAAAt5ABgAAf/Y/+0A&#10;DEFkb2JlX0NNAAH/7gAOQWRvYmUAZIAAAAAB/9sAhAAMCAgICQgMCQkMEQsKCxEVDwwMDxUYExMV&#10;ExMYEQwMDAwMDBEMDAwMDAwMDAwMDAwMDAwMDAwMDAwMDAwMDAwMAQ0LCw0ODRAODhAUDg4OFBQO&#10;Dg4OFBEMDAwMDBERDAwMDAwMEQwMDAwMDAwMDAwMDAwMDAwMDAwMDAwMDAwMDAz/wAARCAAb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5" o:spid="_x0000_s1027" type="#_x0000_t75" style="position:absolute;left:7506;width:18408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">
                <v:imagedata r:id="rId3" o:title="" cropleft="28849f"/>
                <v:path arrowok="t"/>
              </v:shape>
              <v:shape id="0 Imagen" o:spid="_x0000_s1028" type="#_x0000_t75" style="position:absolute;top:136;width:8001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">
                <v:imagedata r:id="rId4" o:title="" cropright="33406f"/>
                <v:path arrowok="t"/>
              </v:shape>
              <w10:wrap anchorx="page"/>
            </v:group>
          </w:pict>
        </mc:Fallback>
      </mc:AlternateContent>
    </w: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844" w:rsidRDefault="00A519E1">
    <w:pPr>
      <w:pStyle w:val="Piedepgina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22D89455" wp14:editId="69BF35ED">
              <wp:simplePos x="0" y="0"/>
              <wp:positionH relativeFrom="page">
                <wp:align>center</wp:align>
              </wp:positionH>
              <wp:positionV relativeFrom="paragraph">
                <wp:posOffset>113665</wp:posOffset>
              </wp:positionV>
              <wp:extent cx="2591492" cy="561340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1492" cy="561340"/>
                        <a:chOff x="0" y="0"/>
                        <a:chExt cx="2591492" cy="561340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020"/>
                        <a:stretch/>
                      </pic:blipFill>
                      <pic:spPr bwMode="auto">
                        <a:xfrm>
                          <a:off x="750627" y="0"/>
                          <a:ext cx="1840865" cy="561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0973"/>
                        <a:stretch/>
                      </pic:blipFill>
                      <pic:spPr bwMode="auto">
                        <a:xfrm>
                          <a:off x="0" y="13647"/>
                          <a:ext cx="800100" cy="539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55D4A7" id="Grupo 5" o:spid="_x0000_s1026" style="position:absolute;margin-left:0;margin-top:8.95pt;width:204.05pt;height:44.2pt;z-index:-251628544;mso-position-horizontal:center;mso-position-horizontal-relative:page" coordsize="25914,561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G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lgAAAAEAAgCWAAAAAQACOEJJTQQmAAAAAAAOAAAAAAAAAAAAAD+A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HAAAABgAAAAAAAAAA&#10;AAAAewAAAtAAAAAJAFAAQQBUAEEAIABDAFIARQBHAAAAAQAAAAAAAAAAAAAAAAAAAAAAAAABAAAA&#10;AAAAAAAAAALQAAAAewAAAAAAAAAAAAAAAAAAAAABAAAAAAAAAAAAAAAAAAAAAAAAABAAAAABAAAA&#10;AAAAbnVsbAAAAAIAAAAGYm91bmRzT2JqYwAAAAEAAAAAAABSY3QxAAAABAAAAABUb3AgbG9uZwAA&#10;AAAAAAAATGVmdGxvbmcAAAAAAAAAAEJ0b21sb25nAAAAewAAAABSZ2h0bG9uZwAAAt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HsAAAAAUmdodGxvbmcAAALQ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LlQAAAAEAAACgAAAAGwAAAeAAADKgAAALeQAYAAH/2P/t&#10;AAxBZG9iZV9DTQAB/+4ADkFkb2JlAGSAAAAAAf/bAIQADAgICAkIDAkJDBELCgsRFQ8MDA8VGBMT&#10;FRMTGBEMDAwMDAwRDAwMDAwMDAwMDAwMDAwMDAwMDAwMDAwMDAwMDAENCwsNDg0QDg4QFA4ODhQU&#10;Dg4ODhQRDAwMDAwREQwMDAwMDBEMDAwMDAwMDAwMDAwMDAwMDAwMDAwMDAwMDAwM/8AAEQgAG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7506;width:18408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">
                <v:imagedata r:id="rId3" o:title="" cropleft="28849f"/>
                <v:path arrowok="t"/>
              </v:shape>
              <v:shape id="0 Imagen" o:spid="_x0000_s1028" type="#_x0000_t75" style="position:absolute;top:136;width:8001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">
                <v:imagedata r:id="rId4" o:title="" cropright="33406f"/>
                <v:path arrowok="t"/>
              </v:shape>
              <w10:wrap anchorx="page"/>
            </v:group>
          </w:pict>
        </mc:Fallback>
      </mc:AlternateContent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EC3" w:rsidRDefault="00204EC3" w:rsidP="00D3044D">
      <w:r>
        <w:separator/>
      </w:r>
    </w:p>
  </w:footnote>
  <w:footnote w:type="continuationSeparator" w:id="0">
    <w:p w:rsidR="00204EC3" w:rsidRDefault="00204EC3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191D1E" w:rsidP="002E065D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1505F0E" wp14:editId="335B8656">
              <wp:simplePos x="0" y="0"/>
              <wp:positionH relativeFrom="column">
                <wp:posOffset>0</wp:posOffset>
              </wp:positionH>
              <wp:positionV relativeFrom="paragraph">
                <wp:posOffset>180340</wp:posOffset>
              </wp:positionV>
              <wp:extent cx="5380823" cy="445018"/>
              <wp:effectExtent l="0" t="0" r="0" b="0"/>
              <wp:wrapThrough wrapText="bothSides">
                <wp:wrapPolygon edited="0">
                  <wp:start x="14454" y="0"/>
                  <wp:lineTo x="841" y="0"/>
                  <wp:lineTo x="229" y="5554"/>
                  <wp:lineTo x="229" y="20366"/>
                  <wp:lineTo x="14454" y="20366"/>
                  <wp:lineTo x="21490" y="20366"/>
                  <wp:lineTo x="21490" y="0"/>
                  <wp:lineTo x="14454" y="0"/>
                </wp:wrapPolygon>
              </wp:wrapThrough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80823" cy="445018"/>
                        <a:chOff x="-198388" y="-63636"/>
                        <a:chExt cx="5381875" cy="445202"/>
                      </a:xfrm>
                    </wpg:grpSpPr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2362"/>
                        <a:stretch/>
                      </pic:blipFill>
                      <pic:spPr bwMode="auto">
                        <a:xfrm>
                          <a:off x="3443587" y="-63636"/>
                          <a:ext cx="1739900" cy="445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647"/>
                        <a:stretch/>
                      </pic:blipFill>
                      <pic:spPr bwMode="auto">
                        <a:xfrm>
                          <a:off x="-198388" y="-62934"/>
                          <a:ext cx="3047365" cy="444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D61E981" id="Grupo 11" o:spid="_x0000_s1026" style="position:absolute;margin-left:0;margin-top:14.2pt;width:423.7pt;height:35.05pt;z-index:251689984;mso-width-relative:margin;mso-height-relative:margin" coordorigin="-1983,-636" coordsize="53818,44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IBLAAAAAEAAjhCSU0EJgAAAAAADgAA&#10;AAAAAAAAAAA/gAAAOEJJTQQNAAAAAAAEAAAAH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4wAAAABSZ2h0bG9uZwAADIs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U4QklNBAwAAAAABNUAAAAB&#10;AAAAoAAAAAsAAAHgAAAUoAAABLkAGAAB/9j/7QAMQWRvYmVfQ00AAv/uAA5BZG9iZQBkgAAAAAH/&#10;2wCEAAwICAgJCAwJCQwRCwoLERUPDAwPFRgTExUTExgRDAwMDAwMEQwMDAwMDAwMDAwMDAwMDAwM&#10;DAwMDAwMDAwMDAwBDQsLDQ4NEA4OEBQODg4UFA4ODg4UEQwMDAwMEREMDAwMDAwRDAwMDAwMDAwM&#10;DAwMDAwMDAwMDAwMDAwMDAwMDP/AABEIAAs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left:34435;top:-636;width:17399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">
                <v:imagedata r:id="rId3" o:title="" cropright="47423f"/>
                <v:path arrowok="t"/>
              </v:shape>
              <v:shape id="Imagen 13" o:spid="_x0000_s1028" type="#_x0000_t75" style="position:absolute;left:-1983;top:-629;width:30472;height:4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">
                <v:imagedata r:id="rId4" o:title="" cropleft="33847f"/>
                <v:path arrowok="t"/>
              </v:shape>
              <w10:wrap type="through"/>
            </v:group>
          </w:pict>
        </mc:Fallback>
      </mc:AlternateContent>
    </w:r>
  </w:p>
  <w:p w:rsidR="005C3844" w:rsidRDefault="005C3844">
    <w:pPr>
      <w:pStyle w:val="Encabezado"/>
    </w:pPr>
  </w:p>
  <w:p w:rsidR="00016169" w:rsidRDefault="00016169" w:rsidP="00E65798">
    <w:pPr>
      <w:pStyle w:val="Textoindependiente"/>
      <w:spacing w:after="0" w:line="240" w:lineRule="auto"/>
      <w:jc w:val="left"/>
      <w:rPr>
        <w:i/>
        <w:sz w:val="18"/>
        <w:szCs w:val="18"/>
        <w:u w:val="single"/>
        <w:lang w:val="es-ES"/>
      </w:rPr>
    </w:pPr>
  </w:p>
  <w:p w:rsidR="005C3844" w:rsidRDefault="005C3844" w:rsidP="00E65798">
    <w:pPr>
      <w:pStyle w:val="Textoindependiente"/>
      <w:spacing w:after="0" w:line="240" w:lineRule="auto"/>
      <w:jc w:val="left"/>
      <w:rPr>
        <w:i/>
        <w:sz w:val="18"/>
        <w:szCs w:val="18"/>
        <w:u w:val="single"/>
        <w:lang w:val="es-ES"/>
      </w:rPr>
    </w:pPr>
    <w:r w:rsidRPr="004E30B0">
      <w:rPr>
        <w:i/>
        <w:sz w:val="18"/>
        <w:szCs w:val="18"/>
        <w:u w:val="single"/>
        <w:lang w:val="es-ES"/>
      </w:rPr>
      <w:fldChar w:fldCharType="begin"/>
    </w:r>
    <w:r w:rsidRPr="004E30B0">
      <w:rPr>
        <w:i/>
        <w:sz w:val="18"/>
        <w:szCs w:val="18"/>
        <w:u w:val="single"/>
        <w:lang w:val="es-ES"/>
      </w:rPr>
      <w:instrText xml:space="preserve"> PAGE </w:instrText>
    </w:r>
    <w:r w:rsidRPr="004E30B0">
      <w:rPr>
        <w:i/>
        <w:sz w:val="18"/>
        <w:szCs w:val="18"/>
        <w:u w:val="single"/>
        <w:lang w:val="es-ES"/>
      </w:rPr>
      <w:fldChar w:fldCharType="separate"/>
    </w:r>
    <w:r w:rsidR="007D3579">
      <w:rPr>
        <w:i/>
        <w:noProof/>
        <w:sz w:val="18"/>
        <w:szCs w:val="18"/>
        <w:u w:val="single"/>
        <w:lang w:val="es-ES"/>
      </w:rPr>
      <w:t>6</w:t>
    </w:r>
    <w:r w:rsidRPr="004E30B0">
      <w:rPr>
        <w:i/>
        <w:sz w:val="18"/>
        <w:szCs w:val="18"/>
        <w:u w:val="single"/>
        <w:lang w:val="es-ES"/>
      </w:rPr>
      <w:fldChar w:fldCharType="end"/>
    </w:r>
    <w:r w:rsidRPr="004E30B0">
      <w:rPr>
        <w:i/>
        <w:sz w:val="18"/>
        <w:szCs w:val="18"/>
        <w:u w:val="single"/>
        <w:lang w:val="es-ES"/>
      </w:rPr>
      <w:t xml:space="preserve"> / </w:t>
    </w:r>
    <w:r w:rsidRPr="004E30B0">
      <w:rPr>
        <w:i/>
        <w:sz w:val="18"/>
        <w:szCs w:val="18"/>
        <w:u w:val="single"/>
        <w:lang w:val="es-ES"/>
      </w:rPr>
      <w:fldChar w:fldCharType="begin"/>
    </w:r>
    <w:r w:rsidRPr="004E30B0">
      <w:rPr>
        <w:i/>
        <w:sz w:val="18"/>
        <w:szCs w:val="18"/>
        <w:u w:val="single"/>
        <w:lang w:val="es-ES"/>
      </w:rPr>
      <w:instrText xml:space="preserve"> NUMPAGES  </w:instrText>
    </w:r>
    <w:r w:rsidRPr="004E30B0">
      <w:rPr>
        <w:i/>
        <w:sz w:val="18"/>
        <w:szCs w:val="18"/>
        <w:u w:val="single"/>
        <w:lang w:val="es-ES"/>
      </w:rPr>
      <w:fldChar w:fldCharType="separate"/>
    </w:r>
    <w:r w:rsidR="00213F00">
      <w:rPr>
        <w:i/>
        <w:noProof/>
        <w:sz w:val="18"/>
        <w:szCs w:val="18"/>
        <w:u w:val="single"/>
        <w:lang w:val="es-ES"/>
      </w:rPr>
      <w:t>1</w:t>
    </w:r>
    <w:r w:rsidRPr="004E30B0">
      <w:rPr>
        <w:i/>
        <w:sz w:val="18"/>
        <w:szCs w:val="18"/>
        <w:u w:val="single"/>
        <w:lang w:val="es-ES"/>
      </w:rPr>
      <w:fldChar w:fldCharType="end"/>
    </w:r>
  </w:p>
  <w:p w:rsidR="00016169" w:rsidRPr="004E30B0" w:rsidRDefault="00016169" w:rsidP="00E65798">
    <w:pPr>
      <w:pStyle w:val="Textoindependiente"/>
      <w:spacing w:after="0" w:line="240" w:lineRule="auto"/>
      <w:jc w:val="left"/>
      <w:rPr>
        <w:i/>
        <w:sz w:val="18"/>
        <w:szCs w:val="18"/>
        <w:u w:val="single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A519E1" w:rsidP="002E065D">
    <w:pPr>
      <w:pStyle w:val="Encabezado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70282286" wp14:editId="4EC156C1">
              <wp:simplePos x="0" y="0"/>
              <wp:positionH relativeFrom="column">
                <wp:posOffset>0</wp:posOffset>
              </wp:positionH>
              <wp:positionV relativeFrom="paragraph">
                <wp:posOffset>182245</wp:posOffset>
              </wp:positionV>
              <wp:extent cx="5380823" cy="445018"/>
              <wp:effectExtent l="0" t="0" r="0" b="0"/>
              <wp:wrapThrough wrapText="bothSides">
                <wp:wrapPolygon edited="0">
                  <wp:start x="14454" y="0"/>
                  <wp:lineTo x="841" y="0"/>
                  <wp:lineTo x="229" y="5554"/>
                  <wp:lineTo x="229" y="20366"/>
                  <wp:lineTo x="14454" y="20366"/>
                  <wp:lineTo x="21490" y="20366"/>
                  <wp:lineTo x="21490" y="0"/>
                  <wp:lineTo x="14454" y="0"/>
                </wp:wrapPolygon>
              </wp:wrapThrough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80823" cy="445018"/>
                        <a:chOff x="-198388" y="-63636"/>
                        <a:chExt cx="5381875" cy="445202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2362"/>
                        <a:stretch/>
                      </pic:blipFill>
                      <pic:spPr bwMode="auto">
                        <a:xfrm>
                          <a:off x="3443587" y="-63636"/>
                          <a:ext cx="1739900" cy="4451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647"/>
                        <a:stretch/>
                      </pic:blipFill>
                      <pic:spPr bwMode="auto">
                        <a:xfrm>
                          <a:off x="-198388" y="-62934"/>
                          <a:ext cx="3047365" cy="444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2B8974" id="Grupo 2" o:spid="_x0000_s1026" style="position:absolute;margin-left:0;margin-top:14.35pt;width:423.7pt;height:35.05pt;z-index:251685888;mso-width-relative:margin;mso-height-relative:margin" coordorigin="-1983,-636" coordsize="53818,445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DjAAAAAFJnaHRsb25nAAAMiw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BThCSU0EDAAAAAAE1QAAAAEAAACgAAAACwAA&#10;AeAAABSgAAAEuQAYAAH/2P/tAAxBZG9iZV9DTQAC/+4ADkFkb2JlAGSAAAAAAf/bAIQADAgICAkI&#10;DAkJDBELCgsRFQ8MDA8VGBMTFRMTGBEMDAwMDAwRDAwMDAwMDAwMDAwMDAwMDAwMDAwMDAwMDAwM&#10;DAENCwsNDg0QDg4QFA4ODhQUDg4ODhQRDAwMDAwREQwMDAwMDBEMDAwMDAwMDAwMDAwMDAwMDAwM&#10;DAwMDAwMDAwM/8AAEQgAC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34435;top:-636;width:17399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">
                <v:imagedata r:id="rId3" o:title="" cropright="47423f"/>
                <v:path arrowok="t"/>
              </v:shape>
              <v:shape id="Imagen 4" o:spid="_x0000_s1028" type="#_x0000_t75" style="position:absolute;left:-1983;top:-629;width:30472;height:4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">
                <v:imagedata r:id="rId4" o:title="" cropleft="33847f"/>
                <v:path arrowok="t"/>
              </v:shape>
              <w10:wrap type="through"/>
            </v:group>
          </w:pict>
        </mc:Fallback>
      </mc:AlternateContent>
    </w:r>
  </w:p>
  <w:p w:rsidR="005C3844" w:rsidRDefault="005C38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80CA6"/>
    <w:multiLevelType w:val="hybridMultilevel"/>
    <w:tmpl w:val="74B85BAC"/>
    <w:lvl w:ilvl="0" w:tplc="76F2BD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629D9"/>
    <w:multiLevelType w:val="hybridMultilevel"/>
    <w:tmpl w:val="16A4F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007E3"/>
    <w:multiLevelType w:val="hybridMultilevel"/>
    <w:tmpl w:val="E17AA69A"/>
    <w:lvl w:ilvl="0" w:tplc="5B924E3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6642D"/>
    <w:multiLevelType w:val="hybridMultilevel"/>
    <w:tmpl w:val="BF86F42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6269C"/>
    <w:multiLevelType w:val="hybridMultilevel"/>
    <w:tmpl w:val="D284B918"/>
    <w:lvl w:ilvl="0" w:tplc="607AB0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72359"/>
    <w:multiLevelType w:val="hybridMultilevel"/>
    <w:tmpl w:val="51BE53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0675B3"/>
    <w:multiLevelType w:val="hybridMultilevel"/>
    <w:tmpl w:val="3AA09C7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16EA5"/>
    <w:multiLevelType w:val="hybridMultilevel"/>
    <w:tmpl w:val="14CE7E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6B66EA"/>
    <w:multiLevelType w:val="hybridMultilevel"/>
    <w:tmpl w:val="76E830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961FC"/>
    <w:multiLevelType w:val="hybridMultilevel"/>
    <w:tmpl w:val="CB284BF6"/>
    <w:lvl w:ilvl="0" w:tplc="1ED8B7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5F2832"/>
    <w:multiLevelType w:val="hybridMultilevel"/>
    <w:tmpl w:val="5DC4AE9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73E1F"/>
    <w:multiLevelType w:val="hybridMultilevel"/>
    <w:tmpl w:val="CD9C62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04323E"/>
    <w:multiLevelType w:val="hybridMultilevel"/>
    <w:tmpl w:val="7E867036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420EEE"/>
    <w:multiLevelType w:val="hybridMultilevel"/>
    <w:tmpl w:val="3634CC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F47563"/>
    <w:multiLevelType w:val="hybridMultilevel"/>
    <w:tmpl w:val="634CC62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F94763"/>
    <w:multiLevelType w:val="hybridMultilevel"/>
    <w:tmpl w:val="9A6241CE"/>
    <w:lvl w:ilvl="0" w:tplc="E65E59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9D40C41"/>
    <w:multiLevelType w:val="hybridMultilevel"/>
    <w:tmpl w:val="349493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502F5DA6"/>
    <w:multiLevelType w:val="multilevel"/>
    <w:tmpl w:val="2F183C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54213087"/>
    <w:multiLevelType w:val="hybridMultilevel"/>
    <w:tmpl w:val="C8CE38D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B90930"/>
    <w:multiLevelType w:val="hybridMultilevel"/>
    <w:tmpl w:val="3C141F8C"/>
    <w:lvl w:ilvl="0" w:tplc="9FA4F5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793C59"/>
    <w:multiLevelType w:val="hybridMultilevel"/>
    <w:tmpl w:val="1786C9EC"/>
    <w:lvl w:ilvl="0" w:tplc="79B696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1216A4B"/>
    <w:multiLevelType w:val="hybridMultilevel"/>
    <w:tmpl w:val="34FE7406"/>
    <w:lvl w:ilvl="0" w:tplc="240A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6C1805"/>
    <w:multiLevelType w:val="hybridMultilevel"/>
    <w:tmpl w:val="72103C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D73BC4"/>
    <w:multiLevelType w:val="hybridMultilevel"/>
    <w:tmpl w:val="ADC2840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EED4896"/>
    <w:multiLevelType w:val="hybridMultilevel"/>
    <w:tmpl w:val="62A247C8"/>
    <w:lvl w:ilvl="0" w:tplc="B3DA37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01C3F63"/>
    <w:multiLevelType w:val="hybridMultilevel"/>
    <w:tmpl w:val="CB284BF6"/>
    <w:lvl w:ilvl="0" w:tplc="1ED8B78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52AE9"/>
    <w:multiLevelType w:val="hybridMultilevel"/>
    <w:tmpl w:val="CC74F8C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2E346C"/>
    <w:multiLevelType w:val="hybridMultilevel"/>
    <w:tmpl w:val="D0A8390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3F7699"/>
    <w:multiLevelType w:val="hybridMultilevel"/>
    <w:tmpl w:val="CC2A2288"/>
    <w:lvl w:ilvl="0" w:tplc="EFA646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17"/>
  </w:num>
  <w:num w:numId="3">
    <w:abstractNumId w:val="25"/>
  </w:num>
  <w:num w:numId="4">
    <w:abstractNumId w:val="28"/>
  </w:num>
  <w:num w:numId="5">
    <w:abstractNumId w:val="9"/>
  </w:num>
  <w:num w:numId="6">
    <w:abstractNumId w:val="29"/>
  </w:num>
  <w:num w:numId="7">
    <w:abstractNumId w:val="15"/>
  </w:num>
  <w:num w:numId="8">
    <w:abstractNumId w:val="8"/>
  </w:num>
  <w:num w:numId="9">
    <w:abstractNumId w:val="19"/>
  </w:num>
  <w:num w:numId="10">
    <w:abstractNumId w:val="31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7"/>
  </w:num>
  <w:num w:numId="14">
    <w:abstractNumId w:val="1"/>
  </w:num>
  <w:num w:numId="15">
    <w:abstractNumId w:val="0"/>
  </w:num>
  <w:num w:numId="16">
    <w:abstractNumId w:val="27"/>
  </w:num>
  <w:num w:numId="17">
    <w:abstractNumId w:val="16"/>
  </w:num>
  <w:num w:numId="18">
    <w:abstractNumId w:val="11"/>
  </w:num>
  <w:num w:numId="19">
    <w:abstractNumId w:val="23"/>
  </w:num>
  <w:num w:numId="20">
    <w:abstractNumId w:val="5"/>
  </w:num>
  <w:num w:numId="21">
    <w:abstractNumId w:val="2"/>
  </w:num>
  <w:num w:numId="22">
    <w:abstractNumId w:val="12"/>
  </w:num>
  <w:num w:numId="23">
    <w:abstractNumId w:val="20"/>
  </w:num>
  <w:num w:numId="24">
    <w:abstractNumId w:val="14"/>
  </w:num>
  <w:num w:numId="25">
    <w:abstractNumId w:val="30"/>
  </w:num>
  <w:num w:numId="26">
    <w:abstractNumId w:val="10"/>
  </w:num>
  <w:num w:numId="27">
    <w:abstractNumId w:val="13"/>
  </w:num>
  <w:num w:numId="28">
    <w:abstractNumId w:val="24"/>
  </w:num>
  <w:num w:numId="29">
    <w:abstractNumId w:val="22"/>
  </w:num>
  <w:num w:numId="30">
    <w:abstractNumId w:val="6"/>
  </w:num>
  <w:num w:numId="31">
    <w:abstractNumId w:val="3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06ADA"/>
    <w:rsid w:val="000129EC"/>
    <w:rsid w:val="00016169"/>
    <w:rsid w:val="00016FF9"/>
    <w:rsid w:val="000253C9"/>
    <w:rsid w:val="000277CF"/>
    <w:rsid w:val="0003242E"/>
    <w:rsid w:val="00033267"/>
    <w:rsid w:val="000365D1"/>
    <w:rsid w:val="00045A7A"/>
    <w:rsid w:val="0004609C"/>
    <w:rsid w:val="0005277A"/>
    <w:rsid w:val="000546DC"/>
    <w:rsid w:val="00072AD5"/>
    <w:rsid w:val="00073CF2"/>
    <w:rsid w:val="000850BC"/>
    <w:rsid w:val="000908B2"/>
    <w:rsid w:val="000A38E5"/>
    <w:rsid w:val="000A7717"/>
    <w:rsid w:val="000B7EDB"/>
    <w:rsid w:val="000D1D91"/>
    <w:rsid w:val="000E2B4D"/>
    <w:rsid w:val="000F199D"/>
    <w:rsid w:val="000F2902"/>
    <w:rsid w:val="0010570F"/>
    <w:rsid w:val="001122CE"/>
    <w:rsid w:val="001149EB"/>
    <w:rsid w:val="00123927"/>
    <w:rsid w:val="00156FC5"/>
    <w:rsid w:val="00157A33"/>
    <w:rsid w:val="00162441"/>
    <w:rsid w:val="0016538C"/>
    <w:rsid w:val="00171830"/>
    <w:rsid w:val="0017337A"/>
    <w:rsid w:val="0018486B"/>
    <w:rsid w:val="00191D1E"/>
    <w:rsid w:val="001A0D55"/>
    <w:rsid w:val="001B767B"/>
    <w:rsid w:val="001D26BD"/>
    <w:rsid w:val="001D4C19"/>
    <w:rsid w:val="001E09A8"/>
    <w:rsid w:val="001F0BAF"/>
    <w:rsid w:val="001F77E1"/>
    <w:rsid w:val="00204EC3"/>
    <w:rsid w:val="00213F00"/>
    <w:rsid w:val="0022595C"/>
    <w:rsid w:val="00226913"/>
    <w:rsid w:val="00233C28"/>
    <w:rsid w:val="00247CE3"/>
    <w:rsid w:val="00284FF3"/>
    <w:rsid w:val="00295D44"/>
    <w:rsid w:val="002A615E"/>
    <w:rsid w:val="002C4504"/>
    <w:rsid w:val="002C485C"/>
    <w:rsid w:val="002C6F82"/>
    <w:rsid w:val="002D2206"/>
    <w:rsid w:val="002D3704"/>
    <w:rsid w:val="002E065D"/>
    <w:rsid w:val="002E5F67"/>
    <w:rsid w:val="002E771D"/>
    <w:rsid w:val="002F5D62"/>
    <w:rsid w:val="0030113C"/>
    <w:rsid w:val="00303102"/>
    <w:rsid w:val="003226FD"/>
    <w:rsid w:val="00325C00"/>
    <w:rsid w:val="00327726"/>
    <w:rsid w:val="00341DDF"/>
    <w:rsid w:val="00346F57"/>
    <w:rsid w:val="00353BB6"/>
    <w:rsid w:val="00356333"/>
    <w:rsid w:val="00361CCC"/>
    <w:rsid w:val="00377098"/>
    <w:rsid w:val="00383BC4"/>
    <w:rsid w:val="003842CA"/>
    <w:rsid w:val="003A6114"/>
    <w:rsid w:val="003B2F2B"/>
    <w:rsid w:val="003C5498"/>
    <w:rsid w:val="003D48DF"/>
    <w:rsid w:val="003D5860"/>
    <w:rsid w:val="003E4CDE"/>
    <w:rsid w:val="00404987"/>
    <w:rsid w:val="00412025"/>
    <w:rsid w:val="004133C2"/>
    <w:rsid w:val="00434A80"/>
    <w:rsid w:val="004361C0"/>
    <w:rsid w:val="00444821"/>
    <w:rsid w:val="00446B09"/>
    <w:rsid w:val="00450796"/>
    <w:rsid w:val="00452A04"/>
    <w:rsid w:val="00470933"/>
    <w:rsid w:val="004709B0"/>
    <w:rsid w:val="00487F21"/>
    <w:rsid w:val="00490226"/>
    <w:rsid w:val="004C5CF2"/>
    <w:rsid w:val="004C6F5C"/>
    <w:rsid w:val="004D5CF8"/>
    <w:rsid w:val="004E1C64"/>
    <w:rsid w:val="004E1CA0"/>
    <w:rsid w:val="004E30B0"/>
    <w:rsid w:val="004F5983"/>
    <w:rsid w:val="0050061E"/>
    <w:rsid w:val="00506A5C"/>
    <w:rsid w:val="00522628"/>
    <w:rsid w:val="005328BF"/>
    <w:rsid w:val="00544839"/>
    <w:rsid w:val="005463AD"/>
    <w:rsid w:val="005604F6"/>
    <w:rsid w:val="00560D5E"/>
    <w:rsid w:val="005629A0"/>
    <w:rsid w:val="00567AEB"/>
    <w:rsid w:val="00571F50"/>
    <w:rsid w:val="00576705"/>
    <w:rsid w:val="005A4E48"/>
    <w:rsid w:val="005C3844"/>
    <w:rsid w:val="005D5E34"/>
    <w:rsid w:val="005F1C77"/>
    <w:rsid w:val="005F436F"/>
    <w:rsid w:val="005F542D"/>
    <w:rsid w:val="006110DB"/>
    <w:rsid w:val="006144B6"/>
    <w:rsid w:val="0062111C"/>
    <w:rsid w:val="00623E65"/>
    <w:rsid w:val="00631D2F"/>
    <w:rsid w:val="0064092B"/>
    <w:rsid w:val="0064418B"/>
    <w:rsid w:val="00655302"/>
    <w:rsid w:val="00656AF3"/>
    <w:rsid w:val="00670568"/>
    <w:rsid w:val="0068308A"/>
    <w:rsid w:val="0069035B"/>
    <w:rsid w:val="00691672"/>
    <w:rsid w:val="00695827"/>
    <w:rsid w:val="006A34BE"/>
    <w:rsid w:val="006C10D8"/>
    <w:rsid w:val="006C235A"/>
    <w:rsid w:val="006D13DA"/>
    <w:rsid w:val="006E007D"/>
    <w:rsid w:val="006E44D7"/>
    <w:rsid w:val="006E5C90"/>
    <w:rsid w:val="006E6B59"/>
    <w:rsid w:val="006F1712"/>
    <w:rsid w:val="006F1CFB"/>
    <w:rsid w:val="006F41C1"/>
    <w:rsid w:val="0071266C"/>
    <w:rsid w:val="00713949"/>
    <w:rsid w:val="00716373"/>
    <w:rsid w:val="00720AEF"/>
    <w:rsid w:val="007279A1"/>
    <w:rsid w:val="00731E8B"/>
    <w:rsid w:val="00734C9A"/>
    <w:rsid w:val="007451E8"/>
    <w:rsid w:val="00752624"/>
    <w:rsid w:val="00752FBC"/>
    <w:rsid w:val="0075417E"/>
    <w:rsid w:val="007565CD"/>
    <w:rsid w:val="0077348B"/>
    <w:rsid w:val="007767A2"/>
    <w:rsid w:val="0078666A"/>
    <w:rsid w:val="00791A92"/>
    <w:rsid w:val="007969B2"/>
    <w:rsid w:val="007A0019"/>
    <w:rsid w:val="007A2070"/>
    <w:rsid w:val="007B0989"/>
    <w:rsid w:val="007C2417"/>
    <w:rsid w:val="007D24CF"/>
    <w:rsid w:val="007D3579"/>
    <w:rsid w:val="007D67D8"/>
    <w:rsid w:val="007E544A"/>
    <w:rsid w:val="007E62D9"/>
    <w:rsid w:val="007F38E9"/>
    <w:rsid w:val="00804E80"/>
    <w:rsid w:val="00816213"/>
    <w:rsid w:val="008254E5"/>
    <w:rsid w:val="008265CC"/>
    <w:rsid w:val="008335EA"/>
    <w:rsid w:val="008569D7"/>
    <w:rsid w:val="00882B25"/>
    <w:rsid w:val="00887D95"/>
    <w:rsid w:val="008B6502"/>
    <w:rsid w:val="008D445C"/>
    <w:rsid w:val="008D62AE"/>
    <w:rsid w:val="009070FF"/>
    <w:rsid w:val="00907A7A"/>
    <w:rsid w:val="009120AC"/>
    <w:rsid w:val="00912197"/>
    <w:rsid w:val="009176BF"/>
    <w:rsid w:val="00921B38"/>
    <w:rsid w:val="00922D60"/>
    <w:rsid w:val="00923569"/>
    <w:rsid w:val="0093009D"/>
    <w:rsid w:val="00930682"/>
    <w:rsid w:val="00935783"/>
    <w:rsid w:val="00935BCD"/>
    <w:rsid w:val="00945A13"/>
    <w:rsid w:val="00950B55"/>
    <w:rsid w:val="00963B76"/>
    <w:rsid w:val="0096724F"/>
    <w:rsid w:val="00972F1D"/>
    <w:rsid w:val="0098139A"/>
    <w:rsid w:val="0098332B"/>
    <w:rsid w:val="009839B9"/>
    <w:rsid w:val="00986B69"/>
    <w:rsid w:val="00990387"/>
    <w:rsid w:val="009A1C2D"/>
    <w:rsid w:val="009A3446"/>
    <w:rsid w:val="009B0DFA"/>
    <w:rsid w:val="009C05E2"/>
    <w:rsid w:val="009C54A1"/>
    <w:rsid w:val="009C746D"/>
    <w:rsid w:val="009D3BC9"/>
    <w:rsid w:val="009E2F3C"/>
    <w:rsid w:val="009E7FA9"/>
    <w:rsid w:val="009F014F"/>
    <w:rsid w:val="009F7D01"/>
    <w:rsid w:val="00A028CB"/>
    <w:rsid w:val="00A041DC"/>
    <w:rsid w:val="00A118AD"/>
    <w:rsid w:val="00A22F80"/>
    <w:rsid w:val="00A230A7"/>
    <w:rsid w:val="00A25FFF"/>
    <w:rsid w:val="00A35E81"/>
    <w:rsid w:val="00A35FA3"/>
    <w:rsid w:val="00A37F41"/>
    <w:rsid w:val="00A439AA"/>
    <w:rsid w:val="00A4579F"/>
    <w:rsid w:val="00A519E1"/>
    <w:rsid w:val="00A531EB"/>
    <w:rsid w:val="00A61041"/>
    <w:rsid w:val="00A62DC2"/>
    <w:rsid w:val="00A91990"/>
    <w:rsid w:val="00A97DFD"/>
    <w:rsid w:val="00AA0A49"/>
    <w:rsid w:val="00AA1BE4"/>
    <w:rsid w:val="00AB1B80"/>
    <w:rsid w:val="00AB236F"/>
    <w:rsid w:val="00AB658C"/>
    <w:rsid w:val="00AC164B"/>
    <w:rsid w:val="00AC7A8C"/>
    <w:rsid w:val="00AE1774"/>
    <w:rsid w:val="00AF4615"/>
    <w:rsid w:val="00AF5A1D"/>
    <w:rsid w:val="00B13851"/>
    <w:rsid w:val="00B14180"/>
    <w:rsid w:val="00B167AB"/>
    <w:rsid w:val="00B22F35"/>
    <w:rsid w:val="00B34D45"/>
    <w:rsid w:val="00B44797"/>
    <w:rsid w:val="00B62D22"/>
    <w:rsid w:val="00B66D17"/>
    <w:rsid w:val="00B745A2"/>
    <w:rsid w:val="00B766BF"/>
    <w:rsid w:val="00B85705"/>
    <w:rsid w:val="00B86941"/>
    <w:rsid w:val="00B917F4"/>
    <w:rsid w:val="00BA3DFC"/>
    <w:rsid w:val="00BA6B35"/>
    <w:rsid w:val="00BB33CB"/>
    <w:rsid w:val="00BB4C69"/>
    <w:rsid w:val="00BB506B"/>
    <w:rsid w:val="00BB6F04"/>
    <w:rsid w:val="00BC590E"/>
    <w:rsid w:val="00BE597F"/>
    <w:rsid w:val="00BF4977"/>
    <w:rsid w:val="00BF5487"/>
    <w:rsid w:val="00BF5A8F"/>
    <w:rsid w:val="00BF6C5C"/>
    <w:rsid w:val="00C03AD7"/>
    <w:rsid w:val="00C161C5"/>
    <w:rsid w:val="00C40236"/>
    <w:rsid w:val="00C45792"/>
    <w:rsid w:val="00C7474B"/>
    <w:rsid w:val="00C7478A"/>
    <w:rsid w:val="00C8687B"/>
    <w:rsid w:val="00C91F85"/>
    <w:rsid w:val="00C92ACB"/>
    <w:rsid w:val="00C93D0E"/>
    <w:rsid w:val="00C95520"/>
    <w:rsid w:val="00CB1564"/>
    <w:rsid w:val="00CC1962"/>
    <w:rsid w:val="00CC3B9D"/>
    <w:rsid w:val="00CD1C95"/>
    <w:rsid w:val="00CE04F7"/>
    <w:rsid w:val="00CE238B"/>
    <w:rsid w:val="00CE7EDE"/>
    <w:rsid w:val="00D21B7F"/>
    <w:rsid w:val="00D22E8F"/>
    <w:rsid w:val="00D23CE6"/>
    <w:rsid w:val="00D275F2"/>
    <w:rsid w:val="00D3044D"/>
    <w:rsid w:val="00D37FEA"/>
    <w:rsid w:val="00D4520C"/>
    <w:rsid w:val="00D5357C"/>
    <w:rsid w:val="00D631E0"/>
    <w:rsid w:val="00D6536F"/>
    <w:rsid w:val="00D8051F"/>
    <w:rsid w:val="00D84B0B"/>
    <w:rsid w:val="00D84E70"/>
    <w:rsid w:val="00D87F17"/>
    <w:rsid w:val="00D939F5"/>
    <w:rsid w:val="00D95FAE"/>
    <w:rsid w:val="00DA3568"/>
    <w:rsid w:val="00DC1BDA"/>
    <w:rsid w:val="00DC6510"/>
    <w:rsid w:val="00DE35BB"/>
    <w:rsid w:val="00DE4454"/>
    <w:rsid w:val="00DE6624"/>
    <w:rsid w:val="00E11B5F"/>
    <w:rsid w:val="00E21501"/>
    <w:rsid w:val="00E242E6"/>
    <w:rsid w:val="00E43791"/>
    <w:rsid w:val="00E441CB"/>
    <w:rsid w:val="00E4791A"/>
    <w:rsid w:val="00E50470"/>
    <w:rsid w:val="00E568DA"/>
    <w:rsid w:val="00E61A6C"/>
    <w:rsid w:val="00E62C34"/>
    <w:rsid w:val="00E65798"/>
    <w:rsid w:val="00E804DD"/>
    <w:rsid w:val="00E93726"/>
    <w:rsid w:val="00EA2EE2"/>
    <w:rsid w:val="00EC1EFF"/>
    <w:rsid w:val="00ED0B3C"/>
    <w:rsid w:val="00ED228A"/>
    <w:rsid w:val="00EE359C"/>
    <w:rsid w:val="00EE44F9"/>
    <w:rsid w:val="00EF1ED8"/>
    <w:rsid w:val="00EF2229"/>
    <w:rsid w:val="00F25346"/>
    <w:rsid w:val="00F3510D"/>
    <w:rsid w:val="00F425D4"/>
    <w:rsid w:val="00F51041"/>
    <w:rsid w:val="00F723EA"/>
    <w:rsid w:val="00F74F5C"/>
    <w:rsid w:val="00F9472E"/>
    <w:rsid w:val="00FA5297"/>
    <w:rsid w:val="00FC397C"/>
    <w:rsid w:val="00FC6F84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27409CB2"/>
  <w14:defaultImageDpi w14:val="300"/>
  <w15:docId w15:val="{E2491B07-89B7-4095-9447-9A8A27ADA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7D3579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link w:val="PrrafodelistaCar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paragraph" w:styleId="Textodebloque">
    <w:name w:val="Block Text"/>
    <w:basedOn w:val="Normal"/>
    <w:unhideWhenUsed/>
    <w:rsid w:val="00123927"/>
    <w:pPr>
      <w:suppressAutoHyphens/>
      <w:spacing w:after="240"/>
      <w:ind w:left="567" w:right="788"/>
      <w:jc w:val="both"/>
    </w:pPr>
    <w:rPr>
      <w:rFonts w:ascii="Arial" w:eastAsia="Times New Roman" w:hAnsi="Arial" w:cs="Times New Roman"/>
      <w:spacing w:val="-3"/>
      <w:szCs w:val="20"/>
      <w:lang w:eastAsia="es-ES"/>
    </w:rPr>
  </w:style>
  <w:style w:type="character" w:customStyle="1" w:styleId="PrrafodelistaCar">
    <w:name w:val="Párrafo de lista Car"/>
    <w:link w:val="Prrafodelista"/>
    <w:uiPriority w:val="34"/>
    <w:locked/>
    <w:rsid w:val="009B0DFA"/>
  </w:style>
  <w:style w:type="paragraph" w:styleId="Textoindependiente2">
    <w:name w:val="Body Text 2"/>
    <w:basedOn w:val="Normal"/>
    <w:link w:val="Textoindependiente2Car"/>
    <w:unhideWhenUsed/>
    <w:rsid w:val="0004609C"/>
    <w:pPr>
      <w:spacing w:after="120" w:line="480" w:lineRule="auto"/>
      <w:jc w:val="both"/>
    </w:pPr>
    <w:rPr>
      <w:rFonts w:ascii="Bookman Old Style" w:eastAsia="Times New Roman" w:hAnsi="Bookman Old Style" w:cs="Times New Roman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04609C"/>
    <w:rPr>
      <w:rFonts w:ascii="Bookman Old Style" w:eastAsia="Times New Roman" w:hAnsi="Bookman Old Style" w:cs="Times New Roman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1616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616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6169"/>
    <w:rPr>
      <w:sz w:val="20"/>
      <w:szCs w:val="20"/>
    </w:rPr>
  </w:style>
  <w:style w:type="character" w:customStyle="1" w:styleId="CharStyle3Exact">
    <w:name w:val="Char Style 3 Exact"/>
    <w:uiPriority w:val="99"/>
    <w:rsid w:val="00016169"/>
    <w:rPr>
      <w:rFonts w:ascii="Arial" w:hAnsi="Arial" w:cs="Arial"/>
      <w:sz w:val="12"/>
      <w:szCs w:val="12"/>
      <w:u w:val="none"/>
      <w:lang w:val="en-US" w:eastAsia="en-US" w:bidi="ar-SA"/>
    </w:rPr>
  </w:style>
  <w:style w:type="character" w:customStyle="1" w:styleId="CharStyle9">
    <w:name w:val="Char Style 9"/>
    <w:link w:val="Style2"/>
    <w:uiPriority w:val="99"/>
    <w:rsid w:val="00016169"/>
    <w:rPr>
      <w:rFonts w:ascii="Arial" w:hAnsi="Arial" w:cs="Arial"/>
      <w:sz w:val="14"/>
      <w:szCs w:val="14"/>
      <w:shd w:val="clear" w:color="auto" w:fill="FFFFFF"/>
      <w:lang w:val="es-ES"/>
    </w:rPr>
  </w:style>
  <w:style w:type="paragraph" w:customStyle="1" w:styleId="Style2">
    <w:name w:val="Style 2"/>
    <w:basedOn w:val="Normal"/>
    <w:link w:val="CharStyle9"/>
    <w:uiPriority w:val="99"/>
    <w:rsid w:val="00016169"/>
    <w:pPr>
      <w:widowControl w:val="0"/>
      <w:shd w:val="clear" w:color="auto" w:fill="FFFFFF"/>
      <w:spacing w:before="120" w:line="240" w:lineRule="atLeast"/>
      <w:ind w:hanging="1420"/>
    </w:pPr>
    <w:rPr>
      <w:rFonts w:ascii="Arial" w:hAnsi="Arial" w:cs="Arial"/>
      <w:sz w:val="14"/>
      <w:szCs w:val="14"/>
      <w:lang w:val="es-ES"/>
    </w:rPr>
  </w:style>
  <w:style w:type="character" w:customStyle="1" w:styleId="Ttulo5Car">
    <w:name w:val="Título 5 Car"/>
    <w:basedOn w:val="Fuentedeprrafopredeter"/>
    <w:link w:val="Ttulo5"/>
    <w:semiHidden/>
    <w:rsid w:val="007D3579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7D357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7D35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png"/><Relationship Id="rId1" Type="http://schemas.openxmlformats.org/officeDocument/2006/relationships/image" Target="media/image3.jp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3.jp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0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8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5C81C-0AEF-4D5A-8736-78F946D47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50</TotalTime>
  <Pages>1</Pages>
  <Words>225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Eugenia Murillo Ramirez</dc:creator>
  <cp:lastModifiedBy>Diana Patino</cp:lastModifiedBy>
  <cp:revision>3</cp:revision>
  <cp:lastPrinted>2019-02-14T20:02:00Z</cp:lastPrinted>
  <dcterms:created xsi:type="dcterms:W3CDTF">2019-02-14T19:06:00Z</dcterms:created>
  <dcterms:modified xsi:type="dcterms:W3CDTF">2019-02-14T20:02:00Z</dcterms:modified>
</cp:coreProperties>
</file>