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6247E0">
        <w:rPr>
          <w:rFonts w:ascii="Arial" w:hAnsi="Arial" w:cs="Arial"/>
          <w:sz w:val="22"/>
          <w:szCs w:val="22"/>
          <w:lang w:val="es-MX"/>
        </w:rPr>
        <w:t>febrero 25</w:t>
      </w:r>
      <w:r w:rsidR="0019403C">
        <w:rPr>
          <w:rFonts w:ascii="Arial" w:hAnsi="Arial" w:cs="Arial"/>
          <w:sz w:val="22"/>
          <w:szCs w:val="22"/>
          <w:lang w:val="es-MX"/>
        </w:rPr>
        <w:t xml:space="preserve"> 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</w:t>
      </w:r>
      <w:r w:rsidR="009125A1">
        <w:rPr>
          <w:rFonts w:ascii="Arial" w:hAnsi="Arial" w:cs="Arial"/>
          <w:b/>
          <w:bCs/>
          <w:i/>
          <w:iCs/>
          <w:kern w:val="60"/>
          <w:sz w:val="40"/>
          <w:szCs w:val="40"/>
        </w:rPr>
        <w:t>.</w:t>
      </w:r>
      <w:r w:rsidR="0019403C" w:rsidRPr="009125A1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</w:t>
      </w:r>
      <w:r w:rsidR="006247E0" w:rsidRPr="009125A1">
        <w:rPr>
          <w:rFonts w:ascii="Arial" w:hAnsi="Arial" w:cs="Arial"/>
          <w:b/>
          <w:bCs/>
          <w:i/>
          <w:iCs/>
          <w:kern w:val="60"/>
          <w:sz w:val="40"/>
          <w:szCs w:val="40"/>
        </w:rPr>
        <w:t>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6247E0" w:rsidRPr="009E0F14" w:rsidRDefault="009E0F14" w:rsidP="006247E0">
      <w:pPr>
        <w:pStyle w:val="Sangradetextonormal"/>
        <w:ind w:left="1410" w:hanging="1410"/>
        <w:contextualSpacing/>
        <w:rPr>
          <w:b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6247E0" w:rsidRPr="00FD1D8D">
        <w:rPr>
          <w:b/>
        </w:rPr>
        <w:t>EMPRESAS COMERCIALIZADORAS MAYORISTAS, TRANSPORTADORAS, DISTRIBUIDORAS Y COMERCIALIZADORAS MINORISTAS DE GLP Y DEMÁS INTERESADOS.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F73DC8" w:rsidRPr="009E0F14" w:rsidRDefault="009E0F14" w:rsidP="00F73DC8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6247E0">
        <w:rPr>
          <w:rFonts w:cs="Arial"/>
          <w:b/>
          <w:szCs w:val="24"/>
        </w:rPr>
        <w:t>OPC MARZO DE 2016</w:t>
      </w:r>
    </w:p>
    <w:p w:rsidR="0093227B" w:rsidRDefault="0093227B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EA748B" w:rsidRDefault="00EA748B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Mediante comunicación con radicado CREG E-201</w:t>
      </w:r>
      <w:r>
        <w:rPr>
          <w:sz w:val="22"/>
          <w:szCs w:val="22"/>
        </w:rPr>
        <w:t>6</w:t>
      </w:r>
      <w:r w:rsidRPr="00FD1D8D">
        <w:rPr>
          <w:sz w:val="22"/>
          <w:szCs w:val="22"/>
        </w:rPr>
        <w:t>-00</w:t>
      </w:r>
      <w:r>
        <w:rPr>
          <w:sz w:val="22"/>
          <w:szCs w:val="22"/>
        </w:rPr>
        <w:t>1815</w:t>
      </w:r>
      <w:r w:rsidRPr="00FD1D8D">
        <w:rPr>
          <w:sz w:val="22"/>
          <w:szCs w:val="22"/>
        </w:rPr>
        <w:t xml:space="preserve"> del </w:t>
      </w:r>
      <w:r>
        <w:rPr>
          <w:sz w:val="22"/>
          <w:szCs w:val="22"/>
        </w:rPr>
        <w:t xml:space="preserve">23 </w:t>
      </w:r>
      <w:r w:rsidRPr="00FD1D8D">
        <w:rPr>
          <w:sz w:val="22"/>
          <w:szCs w:val="22"/>
        </w:rPr>
        <w:t xml:space="preserve">de </w:t>
      </w:r>
      <w:r>
        <w:rPr>
          <w:sz w:val="22"/>
          <w:szCs w:val="22"/>
        </w:rPr>
        <w:t>febrero</w:t>
      </w:r>
      <w:r w:rsidRPr="00FD1D8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r w:rsidR="00B85ECB">
        <w:rPr>
          <w:sz w:val="22"/>
          <w:szCs w:val="22"/>
        </w:rPr>
        <w:t>2016</w:t>
      </w:r>
      <w:r w:rsidRPr="00FD1D8D">
        <w:rPr>
          <w:sz w:val="22"/>
          <w:szCs w:val="22"/>
        </w:rPr>
        <w:t xml:space="preserve">, Ecopetrol informó a la </w:t>
      </w:r>
      <w:r>
        <w:rPr>
          <w:sz w:val="22"/>
          <w:szCs w:val="22"/>
        </w:rPr>
        <w:t xml:space="preserve">CREG las cantidades de GLP que </w:t>
      </w:r>
      <w:r w:rsidRPr="00FD1D8D">
        <w:rPr>
          <w:sz w:val="22"/>
          <w:szCs w:val="22"/>
        </w:rPr>
        <w:t xml:space="preserve">tiene disponibles para la venta </w:t>
      </w:r>
      <w:r>
        <w:rPr>
          <w:sz w:val="22"/>
          <w:szCs w:val="22"/>
        </w:rPr>
        <w:t xml:space="preserve">en el punto de producción de Cartagena </w:t>
      </w:r>
      <w:r w:rsidR="00475E5E">
        <w:rPr>
          <w:sz w:val="22"/>
          <w:szCs w:val="22"/>
        </w:rPr>
        <w:t>para</w:t>
      </w:r>
      <w:r>
        <w:rPr>
          <w:sz w:val="22"/>
          <w:szCs w:val="22"/>
        </w:rPr>
        <w:t xml:space="preserve"> la OPC que publicó</w:t>
      </w:r>
      <w:r w:rsidRPr="00FD1D8D">
        <w:rPr>
          <w:sz w:val="22"/>
          <w:szCs w:val="22"/>
        </w:rPr>
        <w:t xml:space="preserve"> </w:t>
      </w:r>
      <w:r w:rsidR="006A06E3">
        <w:rPr>
          <w:sz w:val="22"/>
          <w:szCs w:val="22"/>
        </w:rPr>
        <w:t xml:space="preserve">en </w:t>
      </w:r>
      <w:r w:rsidRPr="00FD1D8D">
        <w:rPr>
          <w:sz w:val="22"/>
          <w:szCs w:val="22"/>
        </w:rPr>
        <w:t xml:space="preserve">el mes de </w:t>
      </w:r>
      <w:r>
        <w:rPr>
          <w:sz w:val="22"/>
          <w:szCs w:val="22"/>
        </w:rPr>
        <w:t>febrero</w:t>
      </w:r>
      <w:r w:rsidRPr="00FD1D8D">
        <w:rPr>
          <w:sz w:val="22"/>
          <w:szCs w:val="22"/>
        </w:rPr>
        <w:t xml:space="preserve"> de 201</w:t>
      </w:r>
      <w:r>
        <w:rPr>
          <w:sz w:val="22"/>
          <w:szCs w:val="22"/>
        </w:rPr>
        <w:t>6</w:t>
      </w:r>
      <w:r w:rsidRPr="00FD1D8D">
        <w:rPr>
          <w:sz w:val="22"/>
          <w:szCs w:val="22"/>
        </w:rPr>
        <w:t>.</w:t>
      </w: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Teniendo en cuenta que la oferta es solamente en un punto de producción, no aplica la metodología de cálculo de la </w:t>
      </w:r>
      <w:r w:rsidRPr="00FD1D8D">
        <w:rPr>
          <w:sz w:val="22"/>
          <w:szCs w:val="22"/>
        </w:rPr>
        <w:t>Circular CREG 048 de 2011</w:t>
      </w:r>
      <w:r>
        <w:rPr>
          <w:sz w:val="22"/>
          <w:szCs w:val="22"/>
        </w:rPr>
        <w:t xml:space="preserve"> para determinar los</w:t>
      </w:r>
      <w:r w:rsidRPr="00FD1D8D">
        <w:rPr>
          <w:sz w:val="22"/>
          <w:szCs w:val="22"/>
        </w:rPr>
        <w:t xml:space="preserve"> municipios que conforman las zonas de influencia de las que trata el parágrafo 1 del artículo 14 de la Resolución CREG 053 de 2011</w:t>
      </w:r>
      <w:r>
        <w:rPr>
          <w:sz w:val="22"/>
          <w:szCs w:val="22"/>
        </w:rPr>
        <w:t>. La cual quiere decir que hay una única zona de referencia  para todo el país que es Cartagena.</w:t>
      </w: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</w:p>
    <w:p w:rsidR="00826D77" w:rsidRDefault="00826D77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D62443" w:rsidRDefault="00D62443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365721">
      <w:pPr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Default="00D62443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sectPr w:rsidR="003C5498" w:rsidSect="00FD48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518" w:rsidRDefault="00430518" w:rsidP="00D3044D">
      <w:r>
        <w:separator/>
      </w:r>
    </w:p>
  </w:endnote>
  <w:endnote w:type="continuationSeparator" w:id="0">
    <w:p w:rsidR="00430518" w:rsidRDefault="00430518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2AE" w:rsidRDefault="00BB02A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9C3F4C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37E89448" wp14:editId="708D53FD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="009C3F4C"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02FE7DB1" wp14:editId="7828B2A9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B11DE2" wp14:editId="0DD4255F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518" w:rsidRDefault="00430518" w:rsidP="00D3044D">
      <w:r>
        <w:separator/>
      </w:r>
    </w:p>
  </w:footnote>
  <w:footnote w:type="continuationSeparator" w:id="0">
    <w:p w:rsidR="00430518" w:rsidRDefault="00430518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2AE" w:rsidRDefault="00BB02A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2F9E0D40" wp14:editId="5D6F25E4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0C0D8D46" wp14:editId="7EF16A0D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Circular 005</w:t>
    </w: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Febrero de 2016</w:t>
    </w:r>
  </w:p>
  <w:p w:rsidR="00BB02AE" w:rsidRDefault="00BB02A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PAGE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6247E0" w:rsidRPr="006247E0">
      <w:rPr>
        <w:rFonts w:cs="Arial"/>
        <w:b/>
        <w:i/>
        <w:noProof/>
        <w:sz w:val="18"/>
        <w:szCs w:val="18"/>
        <w:u w:val="single"/>
        <w:lang w:val="es-ES"/>
      </w:rPr>
      <w:t>2</w:t>
    </w:r>
    <w:r w:rsidRPr="00BB02AE">
      <w:rPr>
        <w:rFonts w:cs="Arial"/>
        <w:b/>
        <w:i/>
        <w:sz w:val="18"/>
        <w:szCs w:val="18"/>
        <w:u w:val="single"/>
      </w:rPr>
      <w:fldChar w:fldCharType="end"/>
    </w:r>
    <w:r w:rsidRPr="00BB02AE">
      <w:rPr>
        <w:rFonts w:cs="Arial"/>
        <w:i/>
        <w:sz w:val="18"/>
        <w:szCs w:val="18"/>
        <w:u w:val="single"/>
        <w:lang w:val="es-ES"/>
      </w:rPr>
      <w:t xml:space="preserve"> / </w:t>
    </w: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NUMPAGES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5E7DAB" w:rsidRPr="005E7DAB">
      <w:rPr>
        <w:rFonts w:cs="Arial"/>
        <w:b/>
        <w:i/>
        <w:noProof/>
        <w:sz w:val="18"/>
        <w:szCs w:val="18"/>
        <w:u w:val="single"/>
        <w:lang w:val="es-ES"/>
      </w:rPr>
      <w:t>1</w:t>
    </w:r>
    <w:r w:rsidRPr="00BB02AE">
      <w:rPr>
        <w:rFonts w:cs="Arial"/>
        <w:b/>
        <w:i/>
        <w:sz w:val="18"/>
        <w:szCs w:val="18"/>
        <w:u w:val="singl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047DD"/>
    <w:rsid w:val="00005CEF"/>
    <w:rsid w:val="000160DA"/>
    <w:rsid w:val="00073CF2"/>
    <w:rsid w:val="00080B78"/>
    <w:rsid w:val="000A3038"/>
    <w:rsid w:val="000A7717"/>
    <w:rsid w:val="000B7EDB"/>
    <w:rsid w:val="001149EB"/>
    <w:rsid w:val="00152FAA"/>
    <w:rsid w:val="00171830"/>
    <w:rsid w:val="00180C59"/>
    <w:rsid w:val="0019403C"/>
    <w:rsid w:val="001D7E87"/>
    <w:rsid w:val="002172AC"/>
    <w:rsid w:val="002254F0"/>
    <w:rsid w:val="00261CF6"/>
    <w:rsid w:val="002B6F70"/>
    <w:rsid w:val="002E065D"/>
    <w:rsid w:val="002E4B13"/>
    <w:rsid w:val="002E5F67"/>
    <w:rsid w:val="002F7CA4"/>
    <w:rsid w:val="00343AD2"/>
    <w:rsid w:val="00352B7A"/>
    <w:rsid w:val="00365721"/>
    <w:rsid w:val="00377098"/>
    <w:rsid w:val="003C5498"/>
    <w:rsid w:val="003E4CDE"/>
    <w:rsid w:val="003F5CD2"/>
    <w:rsid w:val="00430518"/>
    <w:rsid w:val="00434A80"/>
    <w:rsid w:val="00444821"/>
    <w:rsid w:val="00445C8A"/>
    <w:rsid w:val="0046232C"/>
    <w:rsid w:val="00475E5E"/>
    <w:rsid w:val="004864E7"/>
    <w:rsid w:val="00490226"/>
    <w:rsid w:val="004A5A7C"/>
    <w:rsid w:val="004F5983"/>
    <w:rsid w:val="00505498"/>
    <w:rsid w:val="00507928"/>
    <w:rsid w:val="00515FDC"/>
    <w:rsid w:val="00534DBE"/>
    <w:rsid w:val="005629A0"/>
    <w:rsid w:val="00576705"/>
    <w:rsid w:val="005921C0"/>
    <w:rsid w:val="005B3781"/>
    <w:rsid w:val="005B503C"/>
    <w:rsid w:val="005C3844"/>
    <w:rsid w:val="005E7DAB"/>
    <w:rsid w:val="006144B6"/>
    <w:rsid w:val="006247E0"/>
    <w:rsid w:val="0064418B"/>
    <w:rsid w:val="00655302"/>
    <w:rsid w:val="00661335"/>
    <w:rsid w:val="00670568"/>
    <w:rsid w:val="006846A4"/>
    <w:rsid w:val="0069035B"/>
    <w:rsid w:val="00691672"/>
    <w:rsid w:val="006A06E3"/>
    <w:rsid w:val="006A34BE"/>
    <w:rsid w:val="006C773F"/>
    <w:rsid w:val="006F1712"/>
    <w:rsid w:val="007279A1"/>
    <w:rsid w:val="00734C9A"/>
    <w:rsid w:val="007660B5"/>
    <w:rsid w:val="00775315"/>
    <w:rsid w:val="00791A92"/>
    <w:rsid w:val="007D4FD7"/>
    <w:rsid w:val="00804E80"/>
    <w:rsid w:val="008254E5"/>
    <w:rsid w:val="00826D77"/>
    <w:rsid w:val="00827252"/>
    <w:rsid w:val="00846E38"/>
    <w:rsid w:val="00871A02"/>
    <w:rsid w:val="00875AE3"/>
    <w:rsid w:val="00893CF3"/>
    <w:rsid w:val="008D2627"/>
    <w:rsid w:val="009125A1"/>
    <w:rsid w:val="0091625F"/>
    <w:rsid w:val="00922D60"/>
    <w:rsid w:val="0093227B"/>
    <w:rsid w:val="00935BCD"/>
    <w:rsid w:val="0093636B"/>
    <w:rsid w:val="00963B76"/>
    <w:rsid w:val="009A1993"/>
    <w:rsid w:val="009C3F4C"/>
    <w:rsid w:val="009E0F14"/>
    <w:rsid w:val="009F7154"/>
    <w:rsid w:val="00A14CB6"/>
    <w:rsid w:val="00A35E81"/>
    <w:rsid w:val="00A37F41"/>
    <w:rsid w:val="00A62DC2"/>
    <w:rsid w:val="00AB1B80"/>
    <w:rsid w:val="00AF5A1D"/>
    <w:rsid w:val="00B265FD"/>
    <w:rsid w:val="00B527D7"/>
    <w:rsid w:val="00B765B0"/>
    <w:rsid w:val="00B85ECB"/>
    <w:rsid w:val="00BB02AE"/>
    <w:rsid w:val="00BF5487"/>
    <w:rsid w:val="00C03906"/>
    <w:rsid w:val="00C348D3"/>
    <w:rsid w:val="00C95520"/>
    <w:rsid w:val="00CB429D"/>
    <w:rsid w:val="00CC3B9D"/>
    <w:rsid w:val="00D127B3"/>
    <w:rsid w:val="00D3044D"/>
    <w:rsid w:val="00D353FF"/>
    <w:rsid w:val="00D40475"/>
    <w:rsid w:val="00D5357C"/>
    <w:rsid w:val="00D62443"/>
    <w:rsid w:val="00D71876"/>
    <w:rsid w:val="00D87F17"/>
    <w:rsid w:val="00D93AD4"/>
    <w:rsid w:val="00DE6624"/>
    <w:rsid w:val="00E336BB"/>
    <w:rsid w:val="00E4791A"/>
    <w:rsid w:val="00E52F65"/>
    <w:rsid w:val="00E661C1"/>
    <w:rsid w:val="00E66885"/>
    <w:rsid w:val="00E804DD"/>
    <w:rsid w:val="00EA748B"/>
    <w:rsid w:val="00EC1EFF"/>
    <w:rsid w:val="00F25346"/>
    <w:rsid w:val="00F51041"/>
    <w:rsid w:val="00F73DC8"/>
    <w:rsid w:val="00F853A7"/>
    <w:rsid w:val="00FA4544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CA344-FBF5-4618-899C-73E8A9E3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2016-02-25T20:39:00Z</cp:lastPrinted>
  <dcterms:created xsi:type="dcterms:W3CDTF">2016-02-25T20:40:00Z</dcterms:created>
  <dcterms:modified xsi:type="dcterms:W3CDTF">2016-02-25T20:40:00Z</dcterms:modified>
</cp:coreProperties>
</file>